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3417" w14:textId="77777777" w:rsidR="009A3A83" w:rsidRDefault="009A3A83" w:rsidP="009A3A83">
      <w:pPr>
        <w:ind w:left="360"/>
        <w:jc w:val="both"/>
        <w:rPr>
          <w:rFonts w:cstheme="minorHAnsi"/>
        </w:rPr>
      </w:pPr>
      <w:r w:rsidRPr="00D26DA3">
        <w:rPr>
          <w:rFonts w:ascii="Tahoma" w:hAnsi="Tahoma" w:cs="Tahoma"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85CBEB" wp14:editId="3BECAFFE">
                <wp:simplePos x="0" y="0"/>
                <wp:positionH relativeFrom="page">
                  <wp:posOffset>455930</wp:posOffset>
                </wp:positionH>
                <wp:positionV relativeFrom="paragraph">
                  <wp:posOffset>137795</wp:posOffset>
                </wp:positionV>
                <wp:extent cx="6786880" cy="352425"/>
                <wp:effectExtent l="0" t="0" r="13970" b="28575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6880" cy="3524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4FDF29" w14:textId="77777777" w:rsidR="00AD3431" w:rsidRPr="007E03FF" w:rsidRDefault="00AD3431" w:rsidP="00AC2265">
                            <w:pPr>
                              <w:jc w:val="center"/>
                              <w:rPr>
                                <w:b/>
                                <w:sz w:val="28"/>
                                <w:szCs w:val="16"/>
                              </w:rPr>
                            </w:pPr>
                            <w:r w:rsidRPr="007E03FF">
                              <w:rPr>
                                <w:b/>
                                <w:sz w:val="28"/>
                                <w:szCs w:val="16"/>
                              </w:rPr>
                              <w:t xml:space="preserve">Formulaire </w:t>
                            </w:r>
                            <w:r>
                              <w:rPr>
                                <w:b/>
                                <w:sz w:val="28"/>
                                <w:szCs w:val="16"/>
                              </w:rPr>
                              <w:t>simplifié</w:t>
                            </w:r>
                            <w:r w:rsidRPr="007E03FF">
                              <w:rPr>
                                <w:b/>
                                <w:sz w:val="28"/>
                                <w:szCs w:val="16"/>
                              </w:rPr>
                              <w:t xml:space="preserve"> pour les manifestations</w:t>
                            </w:r>
                            <w:r>
                              <w:rPr>
                                <w:b/>
                                <w:sz w:val="28"/>
                                <w:szCs w:val="16"/>
                              </w:rPr>
                              <w:t xml:space="preserve"> accessibles au public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85CBEB" id="Rounded Rectangle 1" o:spid="_x0000_s1026" style="position:absolute;left:0;text-align:left;margin-left:35.9pt;margin-top:10.85pt;width:534.4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" fillcolor="#d9e2f3 [660]" strokecolor="#4472c4 [3204]" strokeweight=".5pt">
                <v:stroke joinstyle="miter"/>
                <v:path arrowok="t"/>
                <v:textbox>
                  <w:txbxContent>
                    <w:p w14:paraId="144FDF29" w14:textId="77777777" w:rsidR="00AD3431" w:rsidRPr="007E03FF" w:rsidRDefault="00AD3431" w:rsidP="00AC2265">
                      <w:pPr>
                        <w:jc w:val="center"/>
                        <w:rPr>
                          <w:b/>
                          <w:sz w:val="28"/>
                          <w:szCs w:val="16"/>
                        </w:rPr>
                      </w:pPr>
                      <w:r w:rsidRPr="007E03FF">
                        <w:rPr>
                          <w:b/>
                          <w:sz w:val="28"/>
                          <w:szCs w:val="16"/>
                        </w:rPr>
                        <w:t xml:space="preserve">Formulaire </w:t>
                      </w:r>
                      <w:r>
                        <w:rPr>
                          <w:b/>
                          <w:sz w:val="28"/>
                          <w:szCs w:val="16"/>
                        </w:rPr>
                        <w:t>simplifié</w:t>
                      </w:r>
                      <w:r w:rsidRPr="007E03FF">
                        <w:rPr>
                          <w:b/>
                          <w:sz w:val="28"/>
                          <w:szCs w:val="16"/>
                        </w:rPr>
                        <w:t xml:space="preserve"> pour les manifestations</w:t>
                      </w:r>
                      <w:r>
                        <w:rPr>
                          <w:b/>
                          <w:sz w:val="28"/>
                          <w:szCs w:val="16"/>
                        </w:rPr>
                        <w:t xml:space="preserve"> accessibles au public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C653776" w14:textId="77777777" w:rsidR="009A3A83" w:rsidRDefault="009A3A83" w:rsidP="009A3A83">
      <w:pPr>
        <w:ind w:left="360"/>
        <w:jc w:val="both"/>
        <w:rPr>
          <w:rFonts w:cstheme="minorHAnsi"/>
        </w:rPr>
      </w:pPr>
    </w:p>
    <w:p w14:paraId="620D934A" w14:textId="77777777" w:rsidR="009A3A83" w:rsidRDefault="009A3A83" w:rsidP="009A3A83">
      <w:pPr>
        <w:ind w:left="360"/>
        <w:jc w:val="both"/>
        <w:rPr>
          <w:rFonts w:cstheme="minorHAnsi"/>
        </w:rPr>
      </w:pPr>
    </w:p>
    <w:p w14:paraId="3DD86D87" w14:textId="77777777" w:rsidR="009A3A83" w:rsidRPr="009A3A83" w:rsidRDefault="009A3A83" w:rsidP="009A3A83">
      <w:pPr>
        <w:ind w:left="360"/>
        <w:jc w:val="both"/>
        <w:rPr>
          <w:rFonts w:cstheme="minorHAnsi"/>
          <w:i/>
          <w:iCs/>
          <w:color w:val="808080" w:themeColor="background1" w:themeShade="80"/>
          <w:sz w:val="20"/>
          <w:szCs w:val="20"/>
        </w:rPr>
      </w:pPr>
      <w:r w:rsidRPr="009A3A83">
        <w:rPr>
          <w:rFonts w:cstheme="minorHAnsi"/>
          <w:i/>
          <w:iCs/>
          <w:color w:val="808080" w:themeColor="background1" w:themeShade="80"/>
          <w:sz w:val="20"/>
          <w:szCs w:val="20"/>
        </w:rPr>
        <w:t xml:space="preserve">Formulaire d’origine réalisé par le service de </w:t>
      </w:r>
      <w:r>
        <w:rPr>
          <w:rFonts w:cstheme="minorHAnsi"/>
          <w:i/>
          <w:iCs/>
          <w:color w:val="808080" w:themeColor="background1" w:themeShade="80"/>
          <w:sz w:val="20"/>
          <w:szCs w:val="20"/>
        </w:rPr>
        <w:t>Planu</w:t>
      </w:r>
      <w:r w:rsidRPr="009A3A83">
        <w:rPr>
          <w:rFonts w:cstheme="minorHAnsi"/>
          <w:i/>
          <w:iCs/>
          <w:color w:val="808080" w:themeColor="background1" w:themeShade="80"/>
          <w:sz w:val="20"/>
          <w:szCs w:val="20"/>
        </w:rPr>
        <w:t xml:space="preserve"> </w:t>
      </w:r>
      <w:r>
        <w:rPr>
          <w:rFonts w:cstheme="minorHAnsi"/>
          <w:i/>
          <w:iCs/>
          <w:color w:val="808080" w:themeColor="background1" w:themeShade="80"/>
          <w:sz w:val="20"/>
          <w:szCs w:val="20"/>
        </w:rPr>
        <w:t>Z</w:t>
      </w:r>
      <w:r w:rsidRPr="009A3A83">
        <w:rPr>
          <w:rFonts w:cstheme="minorHAnsi"/>
          <w:i/>
          <w:iCs/>
          <w:color w:val="808080" w:themeColor="background1" w:themeShade="80"/>
          <w:sz w:val="20"/>
          <w:szCs w:val="20"/>
        </w:rPr>
        <w:t>onal sur base du modèle de la DG Centre de Crise/SPF intérieur.</w:t>
      </w:r>
    </w:p>
    <w:p w14:paraId="32EEA03F" w14:textId="77777777" w:rsidR="00AC2265" w:rsidRPr="0097358B" w:rsidRDefault="00AC2265" w:rsidP="009735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8F8F"/>
        <w:ind w:left="284"/>
        <w:jc w:val="both"/>
      </w:pPr>
      <w:r w:rsidRPr="0097358B">
        <w:t>Formulaire à faire parvenir au plus tard 45 jours avant la date de la manifestation à l’administration communale du lieu de la manifestation</w:t>
      </w:r>
      <w:r w:rsidR="007559C6">
        <w:t xml:space="preserve">. </w:t>
      </w:r>
    </w:p>
    <w:p w14:paraId="07866051" w14:textId="02CCB036" w:rsidR="00AC2265" w:rsidRPr="0097358B" w:rsidRDefault="00AC2265" w:rsidP="009735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8F8F"/>
        <w:ind w:left="284"/>
        <w:jc w:val="both"/>
      </w:pPr>
      <w:r w:rsidRPr="0097358B">
        <w:t xml:space="preserve">Adresse : </w:t>
      </w:r>
      <w:sdt>
        <w:sdtPr>
          <w:id w:val="-1891488081"/>
          <w:lock w:val="sdtLocked"/>
          <w:placeholder>
            <w:docPart w:val="F39A995071114A128A6E4F52EA575C2C"/>
          </w:placeholder>
          <w:dropDownList>
            <w:listItem w:value="Choisissez un élément."/>
            <w:listItem w:displayText="AMAY - sis Ch. Freddy Terwagne 76, 4540 Amay - Courriel : administration.communale@amay.be " w:value="AMAY - sis Ch. Freddy Terwagne 76, 4540 Amay - Courriel : administration.communale@amay.be "/>
            <w:listItem w:displayText="ENGIS - sis rue Reine Astrid 13, 4480 Engis - Courriel : pop@engis.be" w:value="ENGIS - sis rue Reine Astrid 13, 4480 Engis - Courriel : pop@engis.be"/>
            <w:listItem w:displayText="SAINT-GEORGES-SUR-MEUSE - sis rue Albert Ier 16, 4470 Saint-Georges-sur-Meuse - Courriel : commune@saint-georges-sur-meuse.be " w:value="SAINT-GEORGES-SUR-MEUSE - sis rue Albert Ier 16, 4470 Saint-Georges-sur-Meuse - Courriel : commune@saint-georges-sur-meuse.be "/>
            <w:listItem w:displayText="VERLAINE - sis rue Vinâve des Stréats 32, 4537 Verlaine - Courriel : communication@verlaine.be " w:value="VERLAINE - sis rue Vinâve des Stréats 32, 4537 Verlaine - Courriel : communication@verlaine.be "/>
            <w:listItem w:displayText="VILLERS-LE-BOUILLET - sis rue des Marroniers 16, 4530 Villers-le-Bouillet - Courriel : info@villers-le-bouillet.be " w:value="VILLERS-LE-BOUILLET - sis rue des Marroniers 16, 4530 Villers-le-Bouillet - Courriel : info@villers-le-bouillet.be "/>
            <w:listItem w:displayText="WANZE - sis Ch. de Wavre 39, 4520 Wanze - Courriel : service.secretariat@wanze.be" w:value="WANZE - sis Ch. de Wavre 39, 4520 Wanze - Courriel : service.secretariat@wanze.be"/>
          </w:dropDownList>
        </w:sdtPr>
        <w:sdtContent>
          <w:r w:rsidR="00545D10">
            <w:t xml:space="preserve">VERLAINE - sis rue Vinâve des Stréats 32, 4537 Verlaine - Courriel : communication@verlaine.be </w:t>
          </w:r>
        </w:sdtContent>
      </w:sdt>
    </w:p>
    <w:p w14:paraId="4929A538" w14:textId="77777777" w:rsidR="0097358B" w:rsidRDefault="0097358B" w:rsidP="009735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8F8F"/>
        <w:ind w:left="284"/>
        <w:jc w:val="both"/>
      </w:pPr>
    </w:p>
    <w:p w14:paraId="5DB42C1C" w14:textId="77777777" w:rsidR="00AC2265" w:rsidRPr="00AC2265" w:rsidRDefault="00AC2265" w:rsidP="009735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8F8F"/>
        <w:ind w:left="284"/>
        <w:jc w:val="both"/>
        <w:rPr>
          <w:sz w:val="18"/>
          <w:szCs w:val="18"/>
        </w:rPr>
      </w:pPr>
      <w:r w:rsidRPr="0097358B">
        <w:t>Toute demande qui ne sera pas introduite dans les délais impartis ou qui serait incomplète pourra être refusée d’office</w:t>
      </w:r>
      <w:r w:rsidR="007559C6">
        <w:t>.</w:t>
      </w:r>
    </w:p>
    <w:p w14:paraId="640D150C" w14:textId="77777777" w:rsidR="00AC2265" w:rsidRDefault="00AC2265" w:rsidP="00AC2265">
      <w:pPr>
        <w:jc w:val="center"/>
      </w:pPr>
    </w:p>
    <w:p w14:paraId="64ED5642" w14:textId="77777777" w:rsidR="00AC2265" w:rsidRDefault="008D3328" w:rsidP="007559C6">
      <w:pPr>
        <w:ind w:left="142"/>
        <w:rPr>
          <w:rFonts w:ascii="MS Gothic" w:eastAsia="MS Gothic" w:hAnsi="MS Gothic"/>
        </w:rPr>
      </w:pPr>
      <w:r w:rsidRPr="00A32CEC">
        <w:t>Zone de police Meuse-Hesbaye :</w:t>
      </w:r>
      <w:r w:rsidR="007559C6">
        <w:t xml:space="preserve"> </w:t>
      </w:r>
      <w:sdt>
        <w:sdtPr>
          <w:rPr>
            <w:sz w:val="18"/>
            <w:szCs w:val="18"/>
          </w:rPr>
          <w:id w:val="-114365460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1385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>
        <w:t xml:space="preserve"> </w:t>
      </w:r>
      <w:r w:rsidR="00A32CEC">
        <w:t xml:space="preserve">Amay  </w:t>
      </w:r>
      <w:sdt>
        <w:sdtPr>
          <w:id w:val="154509960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2CEC">
            <w:rPr>
              <w:rFonts w:ascii="MS Gothic" w:eastAsia="MS Gothic" w:hAnsi="MS Gothic" w:hint="eastAsia"/>
            </w:rPr>
            <w:t>☐</w:t>
          </w:r>
        </w:sdtContent>
      </w:sdt>
      <w:r w:rsidR="00A32CEC">
        <w:t xml:space="preserve">Engis  </w:t>
      </w:r>
      <w:sdt>
        <w:sdtPr>
          <w:id w:val="95359236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2CEC">
            <w:rPr>
              <w:rFonts w:ascii="MS Gothic" w:eastAsia="MS Gothic" w:hAnsi="MS Gothic" w:hint="eastAsia"/>
            </w:rPr>
            <w:t>☐</w:t>
          </w:r>
        </w:sdtContent>
      </w:sdt>
      <w:r w:rsidR="00A32CEC">
        <w:t xml:space="preserve">Saint-Georges </w:t>
      </w:r>
      <w:sdt>
        <w:sdtPr>
          <w:id w:val="66829631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2CEC">
            <w:rPr>
              <w:rFonts w:ascii="MS Gothic" w:eastAsia="MS Gothic" w:hAnsi="MS Gothic" w:hint="eastAsia"/>
            </w:rPr>
            <w:t>☐</w:t>
          </w:r>
        </w:sdtContent>
      </w:sdt>
      <w:r w:rsidR="00A32CEC">
        <w:t xml:space="preserve"> Verlaine </w:t>
      </w:r>
      <w:sdt>
        <w:sdtPr>
          <w:id w:val="185367491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2CEC">
            <w:rPr>
              <w:rFonts w:ascii="MS Gothic" w:eastAsia="MS Gothic" w:hAnsi="MS Gothic" w:hint="eastAsia"/>
            </w:rPr>
            <w:t>☐</w:t>
          </w:r>
        </w:sdtContent>
      </w:sdt>
      <w:r w:rsidR="00A32CEC">
        <w:t xml:space="preserve"> Villers-le-Bouillet </w:t>
      </w:r>
      <w:sdt>
        <w:sdtPr>
          <w:id w:val="145336421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2CEC">
            <w:rPr>
              <w:rFonts w:ascii="MS Gothic" w:eastAsia="MS Gothic" w:hAnsi="MS Gothic" w:hint="eastAsia"/>
            </w:rPr>
            <w:t>☐</w:t>
          </w:r>
        </w:sdtContent>
      </w:sdt>
      <w:r w:rsidR="00A32CEC">
        <w:t xml:space="preserve"> Wanze</w:t>
      </w:r>
    </w:p>
    <w:p w14:paraId="00130735" w14:textId="77777777" w:rsidR="00CA667D" w:rsidRDefault="00CA667D" w:rsidP="00AC2265">
      <w:pPr>
        <w:jc w:val="center"/>
      </w:pPr>
    </w:p>
    <w:p w14:paraId="75083EF0" w14:textId="77777777" w:rsidR="00AC2265" w:rsidRPr="0067139B" w:rsidRDefault="0067139B" w:rsidP="009445BF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Informations générales concernant l</w:t>
      </w:r>
      <w:r w:rsidR="00EB2375" w:rsidRPr="0067139B">
        <w:rPr>
          <w:b/>
          <w:bCs/>
          <w:sz w:val="32"/>
          <w:szCs w:val="32"/>
        </w:rPr>
        <w:t>’</w:t>
      </w:r>
      <w:r w:rsidRPr="0067139B">
        <w:rPr>
          <w:b/>
          <w:bCs/>
          <w:sz w:val="32"/>
          <w:szCs w:val="32"/>
        </w:rPr>
        <w:t>évènement</w:t>
      </w:r>
    </w:p>
    <w:p w14:paraId="5863705A" w14:textId="77777777" w:rsidR="009A2635" w:rsidRDefault="009A2635" w:rsidP="009A2635">
      <w:pPr>
        <w:ind w:left="360"/>
        <w:rPr>
          <w:sz w:val="16"/>
          <w:szCs w:val="16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66"/>
        <w:gridCol w:w="1464"/>
        <w:gridCol w:w="1087"/>
        <w:gridCol w:w="2565"/>
        <w:gridCol w:w="2565"/>
        <w:gridCol w:w="15"/>
      </w:tblGrid>
      <w:tr w:rsidR="009A2635" w:rsidRPr="009A2635" w14:paraId="69F7FD69" w14:textId="77777777" w:rsidTr="007C3C74">
        <w:trPr>
          <w:gridAfter w:val="1"/>
          <w:wAfter w:w="15" w:type="dxa"/>
          <w:trHeight w:val="461"/>
        </w:trPr>
        <w:tc>
          <w:tcPr>
            <w:tcW w:w="4030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79DA1B36" w14:textId="77777777" w:rsidR="009A2635" w:rsidRPr="009A2635" w:rsidRDefault="009A2635" w:rsidP="009A2635">
            <w:pPr>
              <w:rPr>
                <w:b/>
                <w:bCs/>
                <w:color w:val="808080" w:themeColor="background1" w:themeShade="80"/>
              </w:rPr>
            </w:pPr>
            <w:r w:rsidRPr="009A2635">
              <w:rPr>
                <w:b/>
                <w:bCs/>
                <w:color w:val="808080" w:themeColor="background1" w:themeShade="80"/>
              </w:rPr>
              <w:t>Nom de l’évènement</w:t>
            </w:r>
          </w:p>
        </w:tc>
        <w:sdt>
          <w:sdtPr>
            <w:id w:val="-96712435"/>
            <w:lock w:val="sdtLocked"/>
            <w:placeholder>
              <w:docPart w:val="A0F8A1E0EC9C42738DFCEC472B8C5A33"/>
            </w:placeholder>
            <w:showingPlcHdr/>
            <w:text/>
          </w:sdtPr>
          <w:sdtContent>
            <w:tc>
              <w:tcPr>
                <w:tcW w:w="6217" w:type="dxa"/>
                <w:gridSpan w:val="3"/>
                <w:tcBorders>
                  <w:left w:val="nil"/>
                </w:tcBorders>
              </w:tcPr>
              <w:p w14:paraId="3F52E3BF" w14:textId="77777777" w:rsidR="009A2635" w:rsidRPr="009A2635" w:rsidRDefault="00F517DF" w:rsidP="009A2635"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A2635" w:rsidRPr="009A2635" w14:paraId="17F7606C" w14:textId="77777777" w:rsidTr="007C3C74">
        <w:trPr>
          <w:gridAfter w:val="1"/>
          <w:wAfter w:w="15" w:type="dxa"/>
          <w:trHeight w:val="426"/>
        </w:trPr>
        <w:tc>
          <w:tcPr>
            <w:tcW w:w="4030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69C19BFB" w14:textId="77777777" w:rsidR="009A2635" w:rsidRPr="009A2635" w:rsidRDefault="009A2635" w:rsidP="009A2635">
            <w:pPr>
              <w:rPr>
                <w:b/>
                <w:bCs/>
                <w:color w:val="808080" w:themeColor="background1" w:themeShade="80"/>
              </w:rPr>
            </w:pPr>
            <w:r w:rsidRPr="009A2635">
              <w:rPr>
                <w:b/>
                <w:bCs/>
                <w:color w:val="808080" w:themeColor="background1" w:themeShade="80"/>
              </w:rPr>
              <w:t>Descriptif</w:t>
            </w:r>
          </w:p>
        </w:tc>
        <w:sdt>
          <w:sdtPr>
            <w:id w:val="800495343"/>
            <w:lock w:val="sdtLocked"/>
            <w:placeholder>
              <w:docPart w:val="ACEA7129035643BD81A32875FEB242B7"/>
            </w:placeholder>
            <w:showingPlcHdr/>
            <w:text/>
          </w:sdtPr>
          <w:sdtContent>
            <w:tc>
              <w:tcPr>
                <w:tcW w:w="6217" w:type="dxa"/>
                <w:gridSpan w:val="3"/>
                <w:tcBorders>
                  <w:left w:val="nil"/>
                </w:tcBorders>
              </w:tcPr>
              <w:p w14:paraId="4389C92B" w14:textId="77777777" w:rsidR="009A2635" w:rsidRPr="009A2635" w:rsidRDefault="00F517DF" w:rsidP="009A2635"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A2635" w:rsidRPr="009A2635" w14:paraId="1C9EB919" w14:textId="77777777" w:rsidTr="007C3C74">
        <w:trPr>
          <w:gridAfter w:val="1"/>
          <w:wAfter w:w="15" w:type="dxa"/>
          <w:trHeight w:val="418"/>
        </w:trPr>
        <w:tc>
          <w:tcPr>
            <w:tcW w:w="4030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083AD4FF" w14:textId="77777777" w:rsidR="009A2635" w:rsidRPr="009A2635" w:rsidRDefault="009A2635" w:rsidP="009A2635">
            <w:pPr>
              <w:rPr>
                <w:b/>
                <w:bCs/>
                <w:color w:val="808080" w:themeColor="background1" w:themeShade="80"/>
              </w:rPr>
            </w:pPr>
            <w:r w:rsidRPr="009A2635">
              <w:rPr>
                <w:b/>
                <w:bCs/>
                <w:color w:val="808080" w:themeColor="background1" w:themeShade="80"/>
              </w:rPr>
              <w:t>Date et heure du début de l’évènement</w:t>
            </w:r>
          </w:p>
        </w:tc>
        <w:sdt>
          <w:sdtPr>
            <w:id w:val="-1879305450"/>
            <w:lock w:val="sdtLocked"/>
            <w:placeholder>
              <w:docPart w:val="E03E7D63CDFC45FDBC52C3BDD6A93594"/>
            </w:placeholder>
            <w:showingPlcHdr/>
            <w:date>
              <w:dateFormat w:val="dd-MM-yy HH:mm"/>
              <w:lid w:val="fr-BE"/>
              <w:storeMappedDataAs w:val="dateTime"/>
              <w:calendar w:val="gregorian"/>
            </w:date>
          </w:sdtPr>
          <w:sdtContent>
            <w:tc>
              <w:tcPr>
                <w:tcW w:w="6217" w:type="dxa"/>
                <w:gridSpan w:val="3"/>
                <w:tcBorders>
                  <w:left w:val="nil"/>
                </w:tcBorders>
              </w:tcPr>
              <w:p w14:paraId="5409F23C" w14:textId="77777777" w:rsidR="009A2635" w:rsidRPr="009A2635" w:rsidRDefault="00F517DF" w:rsidP="009A2635">
                <w:r w:rsidRPr="0089591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</w:tr>
      <w:tr w:rsidR="009A2635" w:rsidRPr="009A2635" w14:paraId="31EBA4AB" w14:textId="77777777" w:rsidTr="007C3C74">
        <w:trPr>
          <w:gridAfter w:val="1"/>
          <w:wAfter w:w="15" w:type="dxa"/>
          <w:trHeight w:val="418"/>
        </w:trPr>
        <w:tc>
          <w:tcPr>
            <w:tcW w:w="4030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102FAAA2" w14:textId="77777777" w:rsidR="009A2635" w:rsidRPr="009A2635" w:rsidRDefault="009A2635" w:rsidP="009A2635">
            <w:pPr>
              <w:rPr>
                <w:b/>
                <w:bCs/>
                <w:color w:val="808080" w:themeColor="background1" w:themeShade="80"/>
              </w:rPr>
            </w:pPr>
            <w:r w:rsidRPr="009A2635">
              <w:rPr>
                <w:b/>
                <w:bCs/>
                <w:color w:val="808080" w:themeColor="background1" w:themeShade="80"/>
              </w:rPr>
              <w:t>Date et heure de fin de l’évènement</w:t>
            </w:r>
          </w:p>
        </w:tc>
        <w:sdt>
          <w:sdtPr>
            <w:id w:val="-1963563586"/>
            <w:lock w:val="sdtLocked"/>
            <w:placeholder>
              <w:docPart w:val="BCA68630370841899A46797F81B0D008"/>
            </w:placeholder>
            <w:showingPlcHdr/>
            <w:date>
              <w:dateFormat w:val="dd-MM-yy HH:mm"/>
              <w:lid w:val="fr-BE"/>
              <w:storeMappedDataAs w:val="dateTime"/>
              <w:calendar w:val="gregorian"/>
            </w:date>
          </w:sdtPr>
          <w:sdtContent>
            <w:tc>
              <w:tcPr>
                <w:tcW w:w="6217" w:type="dxa"/>
                <w:gridSpan w:val="3"/>
                <w:tcBorders>
                  <w:left w:val="nil"/>
                </w:tcBorders>
              </w:tcPr>
              <w:p w14:paraId="0FB1C552" w14:textId="77777777" w:rsidR="009A2635" w:rsidRPr="009A2635" w:rsidRDefault="00F517DF" w:rsidP="009A2635">
                <w:r w:rsidRPr="0089591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</w:tr>
      <w:tr w:rsidR="009A2635" w:rsidRPr="009A2635" w14:paraId="2319CF8F" w14:textId="77777777" w:rsidTr="007C3C74">
        <w:trPr>
          <w:gridAfter w:val="1"/>
          <w:wAfter w:w="15" w:type="dxa"/>
          <w:trHeight w:val="418"/>
        </w:trPr>
        <w:tc>
          <w:tcPr>
            <w:tcW w:w="4030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381911B5" w14:textId="77777777" w:rsidR="009A2635" w:rsidRPr="009A2635" w:rsidRDefault="009A2635" w:rsidP="009A2635">
            <w:pPr>
              <w:rPr>
                <w:b/>
                <w:bCs/>
                <w:color w:val="808080" w:themeColor="background1" w:themeShade="80"/>
              </w:rPr>
            </w:pPr>
            <w:r w:rsidRPr="009A2635">
              <w:rPr>
                <w:b/>
                <w:bCs/>
                <w:color w:val="808080" w:themeColor="background1" w:themeShade="80"/>
              </w:rPr>
              <w:t>Adresse de l’évènement</w:t>
            </w:r>
          </w:p>
        </w:tc>
        <w:sdt>
          <w:sdtPr>
            <w:id w:val="1826555194"/>
            <w:lock w:val="sdtLocked"/>
            <w:placeholder>
              <w:docPart w:val="A6A89584FEDB4406BC6AE4A128287AFF"/>
            </w:placeholder>
            <w:showingPlcHdr/>
            <w:text/>
          </w:sdtPr>
          <w:sdtContent>
            <w:tc>
              <w:tcPr>
                <w:tcW w:w="6217" w:type="dxa"/>
                <w:gridSpan w:val="3"/>
                <w:tcBorders>
                  <w:left w:val="nil"/>
                </w:tcBorders>
              </w:tcPr>
              <w:p w14:paraId="34C92193" w14:textId="77777777" w:rsidR="009A2635" w:rsidRPr="009A2635" w:rsidRDefault="00F517DF" w:rsidP="009A2635"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A2635" w:rsidRPr="009A2635" w14:paraId="49FB9B12" w14:textId="77777777" w:rsidTr="007C3C74">
        <w:trPr>
          <w:gridAfter w:val="1"/>
          <w:wAfter w:w="15" w:type="dxa"/>
          <w:trHeight w:val="418"/>
        </w:trPr>
        <w:tc>
          <w:tcPr>
            <w:tcW w:w="4030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303C5B8B" w14:textId="77777777" w:rsidR="009A2635" w:rsidRPr="009A2635" w:rsidRDefault="009A2635" w:rsidP="009A2635">
            <w:pPr>
              <w:rPr>
                <w:b/>
                <w:bCs/>
                <w:color w:val="808080" w:themeColor="background1" w:themeShade="80"/>
              </w:rPr>
            </w:pPr>
            <w:r w:rsidRPr="009A2635">
              <w:rPr>
                <w:b/>
                <w:bCs/>
                <w:color w:val="808080" w:themeColor="background1" w:themeShade="80"/>
              </w:rPr>
              <w:t>Identité du propriétaire ou ayant droit</w:t>
            </w:r>
          </w:p>
        </w:tc>
        <w:sdt>
          <w:sdtPr>
            <w:id w:val="-1882313455"/>
            <w:lock w:val="sdtLocked"/>
            <w:placeholder>
              <w:docPart w:val="FC4DBCDAEA764795A8C0F6C10A08E48D"/>
            </w:placeholder>
            <w:showingPlcHdr/>
            <w:text/>
          </w:sdtPr>
          <w:sdtContent>
            <w:tc>
              <w:tcPr>
                <w:tcW w:w="6217" w:type="dxa"/>
                <w:gridSpan w:val="3"/>
                <w:tcBorders>
                  <w:left w:val="nil"/>
                </w:tcBorders>
              </w:tcPr>
              <w:p w14:paraId="1690BEFD" w14:textId="77777777" w:rsidR="009A2635" w:rsidRPr="009A2635" w:rsidRDefault="00F517DF" w:rsidP="009A2635"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A2635" w14:paraId="395D02BE" w14:textId="77777777" w:rsidTr="00B07C46">
        <w:trPr>
          <w:trHeight w:val="410"/>
        </w:trPr>
        <w:tc>
          <w:tcPr>
            <w:tcW w:w="10262" w:type="dxa"/>
            <w:gridSpan w:val="6"/>
            <w:tcBorders>
              <w:bottom w:val="nil"/>
            </w:tcBorders>
          </w:tcPr>
          <w:p w14:paraId="5478CCFE" w14:textId="77777777" w:rsidR="009A2635" w:rsidRPr="009A2635" w:rsidRDefault="009A2635" w:rsidP="009A2635">
            <w:r w:rsidRPr="009A2635">
              <w:rPr>
                <w:b/>
                <w:bCs/>
                <w:color w:val="808080" w:themeColor="background1" w:themeShade="80"/>
              </w:rPr>
              <w:t>Nature de l’évènement</w:t>
            </w:r>
            <w:r w:rsidRPr="009A2635">
              <w:t xml:space="preserve"> (cochez plusieurs cases si nécessaire) </w:t>
            </w:r>
          </w:p>
        </w:tc>
      </w:tr>
      <w:tr w:rsidR="009A2635" w:rsidRPr="009A2635" w14:paraId="0C58370D" w14:textId="77777777" w:rsidTr="00B07C46">
        <w:trPr>
          <w:gridAfter w:val="1"/>
          <w:wAfter w:w="15" w:type="dxa"/>
          <w:trHeight w:val="1691"/>
        </w:trPr>
        <w:tc>
          <w:tcPr>
            <w:tcW w:w="2566" w:type="dxa"/>
            <w:tcBorders>
              <w:top w:val="nil"/>
              <w:bottom w:val="nil"/>
              <w:right w:val="nil"/>
            </w:tcBorders>
          </w:tcPr>
          <w:p w14:paraId="403EFE07" w14:textId="77777777" w:rsidR="00F517DF" w:rsidRPr="0097358B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783098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Bal sous chapiteau</w:t>
            </w:r>
          </w:p>
          <w:p w14:paraId="4BA42590" w14:textId="77777777" w:rsidR="00A32CEC" w:rsidRPr="0097358B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6975612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Bal en plein air</w:t>
            </w:r>
          </w:p>
          <w:p w14:paraId="7341E90A" w14:textId="77777777" w:rsidR="00A32CEC" w:rsidRPr="0097358B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8150265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Bal dans une salle</w:t>
            </w:r>
          </w:p>
          <w:p w14:paraId="42961BC5" w14:textId="77777777" w:rsidR="00A32CEC" w:rsidRDefault="00000000" w:rsidP="00A32CEC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3924385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Souper / diner</w:t>
            </w:r>
          </w:p>
          <w:p w14:paraId="13B42737" w14:textId="77777777" w:rsidR="00A52224" w:rsidRDefault="00000000" w:rsidP="00A32CEC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0086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>
              <w:rPr>
                <w:sz w:val="20"/>
                <w:szCs w:val="20"/>
              </w:rPr>
              <w:t>Soirée dansante</w:t>
            </w:r>
          </w:p>
          <w:p w14:paraId="015129DF" w14:textId="77777777" w:rsidR="00A52224" w:rsidRPr="0097358B" w:rsidRDefault="00000000" w:rsidP="00A5222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3721846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Fête locale</w:t>
            </w:r>
          </w:p>
          <w:p w14:paraId="21C00F07" w14:textId="77777777" w:rsidR="00A52224" w:rsidRPr="0097358B" w:rsidRDefault="00A52224" w:rsidP="00A32CEC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D502A" w14:textId="77777777" w:rsidR="009A2635" w:rsidRPr="0097358B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2672234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Balade / randonnée</w:t>
            </w:r>
            <w:r w:rsidR="00A52224">
              <w:rPr>
                <w:sz w:val="20"/>
                <w:szCs w:val="20"/>
              </w:rPr>
              <w:t xml:space="preserve"> - si pas pédestre, précisez : </w:t>
            </w:r>
            <w:sdt>
              <w:sdtPr>
                <w:rPr>
                  <w:sz w:val="20"/>
                  <w:szCs w:val="20"/>
                </w:rPr>
                <w:id w:val="162138491"/>
                <w:lock w:val="sdtLocked"/>
                <w:placeholder>
                  <w:docPart w:val="2BFFAE0C83BC4A899ECE8732D036E770"/>
                </w:placeholder>
                <w:showingPlcHdr/>
                <w:text/>
              </w:sdtPr>
              <w:sdtContent>
                <w:r w:rsidR="00A52224" w:rsidRPr="002D6B41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A52224">
              <w:rPr>
                <w:sz w:val="20"/>
                <w:szCs w:val="20"/>
              </w:rPr>
              <w:t xml:space="preserve"> </w:t>
            </w:r>
          </w:p>
          <w:p w14:paraId="79C951AE" w14:textId="77777777" w:rsidR="00A32CEC" w:rsidRPr="0097358B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1847624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Marché local</w:t>
            </w:r>
          </w:p>
          <w:p w14:paraId="3B4F7074" w14:textId="77777777" w:rsidR="00A32CEC" w:rsidRPr="0097358B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1672656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Marché de Noël</w:t>
            </w:r>
          </w:p>
          <w:p w14:paraId="7199EFE0" w14:textId="77777777" w:rsidR="0097358B" w:rsidRPr="0097358B" w:rsidRDefault="0097358B" w:rsidP="00A52224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39944722" w14:textId="77777777" w:rsidR="00A32CEC" w:rsidRPr="0097358B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8133665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Grand feu</w:t>
            </w:r>
          </w:p>
          <w:p w14:paraId="0879A66B" w14:textId="77777777" w:rsidR="00A32CEC" w:rsidRPr="0097358B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7379587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Divertissement extrême</w:t>
            </w:r>
          </w:p>
          <w:p w14:paraId="3DF1F9CA" w14:textId="77777777" w:rsidR="00A32CEC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4387996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Fête des voisins</w:t>
            </w:r>
          </w:p>
          <w:p w14:paraId="07088697" w14:textId="77777777" w:rsidR="00A52224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598063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Spectacle / théâtre</w:t>
            </w:r>
          </w:p>
          <w:p w14:paraId="6D1FF7EA" w14:textId="77777777" w:rsidR="00A52224" w:rsidRPr="0097358B" w:rsidRDefault="00000000" w:rsidP="00A5222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0190934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Braderie / brocante</w:t>
            </w:r>
          </w:p>
          <w:p w14:paraId="7E76BA86" w14:textId="77777777" w:rsidR="00A52224" w:rsidRPr="0097358B" w:rsidRDefault="00A52224" w:rsidP="009A2635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nil"/>
            </w:tcBorders>
          </w:tcPr>
          <w:p w14:paraId="2BDEA3E3" w14:textId="77777777" w:rsidR="009A2635" w:rsidRPr="0097358B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3962303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Exposition</w:t>
            </w:r>
          </w:p>
          <w:p w14:paraId="17420306" w14:textId="77777777" w:rsidR="00A32CEC" w:rsidRPr="0097358B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5517520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Compétition sportive</w:t>
            </w:r>
          </w:p>
          <w:p w14:paraId="5A7AC290" w14:textId="77777777" w:rsidR="00A32CEC" w:rsidRPr="0097358B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923661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Cortège / carnaval</w:t>
            </w:r>
          </w:p>
          <w:p w14:paraId="3286EFCC" w14:textId="77777777" w:rsidR="00A52224" w:rsidRDefault="00000000" w:rsidP="00A5222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3452370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Concert / festival</w:t>
            </w:r>
          </w:p>
          <w:p w14:paraId="7DAA24A5" w14:textId="77777777" w:rsidR="00A52224" w:rsidRPr="0097358B" w:rsidRDefault="00000000" w:rsidP="00A5222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819105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Feux d’artifice</w:t>
            </w:r>
          </w:p>
          <w:p w14:paraId="034CCF59" w14:textId="77777777" w:rsidR="00A52224" w:rsidRPr="0097358B" w:rsidRDefault="00A52224" w:rsidP="00A52224">
            <w:pPr>
              <w:rPr>
                <w:sz w:val="20"/>
                <w:szCs w:val="20"/>
              </w:rPr>
            </w:pPr>
          </w:p>
          <w:p w14:paraId="34BB311F" w14:textId="77777777" w:rsidR="00A32CEC" w:rsidRPr="0097358B" w:rsidRDefault="00A32CEC" w:rsidP="009A2635">
            <w:pPr>
              <w:rPr>
                <w:sz w:val="20"/>
                <w:szCs w:val="20"/>
              </w:rPr>
            </w:pPr>
          </w:p>
        </w:tc>
      </w:tr>
      <w:tr w:rsidR="00A32CEC" w:rsidRPr="009A2635" w14:paraId="78E5BC4E" w14:textId="77777777" w:rsidTr="00B07C46">
        <w:trPr>
          <w:gridAfter w:val="1"/>
          <w:wAfter w:w="15" w:type="dxa"/>
        </w:trPr>
        <w:tc>
          <w:tcPr>
            <w:tcW w:w="10247" w:type="dxa"/>
            <w:gridSpan w:val="5"/>
            <w:tcBorders>
              <w:top w:val="nil"/>
              <w:bottom w:val="nil"/>
            </w:tcBorders>
          </w:tcPr>
          <w:p w14:paraId="2F44AE76" w14:textId="77777777" w:rsidR="00A32CEC" w:rsidRPr="0097358B" w:rsidRDefault="00000000" w:rsidP="009A2635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9268545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2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Autre, à préciser ici</w:t>
            </w:r>
            <w:r w:rsidR="0097358B" w:rsidRPr="0097358B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 : </w:t>
            </w:r>
            <w:sdt>
              <w:sdtPr>
                <w:rPr>
                  <w:i/>
                  <w:iCs/>
                  <w:color w:val="808080" w:themeColor="background1" w:themeShade="80"/>
                  <w:sz w:val="20"/>
                  <w:szCs w:val="20"/>
                </w:rPr>
                <w:id w:val="536465419"/>
                <w:lock w:val="sdtLocked"/>
                <w:placeholder>
                  <w:docPart w:val="E4655893B7344DA9AA31F63C0F1222F6"/>
                </w:placeholder>
                <w:showingPlcHdr/>
                <w:text/>
              </w:sdtPr>
              <w:sdtContent>
                <w:r w:rsidR="0097358B" w:rsidRPr="0097358B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9A2635" w:rsidRPr="009A2635" w14:paraId="6940ADA2" w14:textId="77777777" w:rsidTr="00A52224">
        <w:trPr>
          <w:gridAfter w:val="1"/>
          <w:wAfter w:w="15" w:type="dxa"/>
        </w:trPr>
        <w:tc>
          <w:tcPr>
            <w:tcW w:w="10247" w:type="dxa"/>
            <w:gridSpan w:val="5"/>
            <w:tcBorders>
              <w:top w:val="nil"/>
            </w:tcBorders>
            <w:shd w:val="clear" w:color="auto" w:fill="FBBDC1"/>
          </w:tcPr>
          <w:p w14:paraId="2075FB91" w14:textId="77777777" w:rsidR="009A2635" w:rsidRPr="00A52224" w:rsidRDefault="009A2635" w:rsidP="009A263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52224">
              <w:rPr>
                <w:b/>
                <w:bCs/>
                <w:i/>
                <w:iCs/>
                <w:color w:val="808080" w:themeColor="background1" w:themeShade="80"/>
                <w:sz w:val="20"/>
                <w:szCs w:val="20"/>
              </w:rPr>
              <w:t xml:space="preserve">Les courses cyclistes et sports moteurs </w:t>
            </w:r>
            <w:r w:rsidR="00A52224" w:rsidRPr="00A52224">
              <w:rPr>
                <w:b/>
                <w:bCs/>
                <w:i/>
                <w:iCs/>
                <w:color w:val="808080" w:themeColor="background1" w:themeShade="80"/>
                <w:sz w:val="20"/>
                <w:szCs w:val="20"/>
              </w:rPr>
              <w:t>f</w:t>
            </w:r>
            <w:r w:rsidRPr="00A52224">
              <w:rPr>
                <w:b/>
                <w:bCs/>
                <w:i/>
                <w:iCs/>
                <w:color w:val="808080" w:themeColor="background1" w:themeShade="80"/>
                <w:sz w:val="20"/>
                <w:szCs w:val="20"/>
              </w:rPr>
              <w:t>ont l’objet d’une demande particulière et d’un formulaire adapté -&gt; contactez votre commune</w:t>
            </w:r>
          </w:p>
        </w:tc>
      </w:tr>
      <w:tr w:rsidR="009A2635" w:rsidRPr="009A2635" w14:paraId="4AA1DD42" w14:textId="77777777" w:rsidTr="00B07C46">
        <w:trPr>
          <w:gridAfter w:val="1"/>
          <w:wAfter w:w="15" w:type="dxa"/>
        </w:trPr>
        <w:tc>
          <w:tcPr>
            <w:tcW w:w="2566" w:type="dxa"/>
            <w:tcBorders>
              <w:right w:val="nil"/>
            </w:tcBorders>
            <w:shd w:val="clear" w:color="auto" w:fill="DEEAF6" w:themeFill="accent5" w:themeFillTint="33"/>
          </w:tcPr>
          <w:p w14:paraId="71521663" w14:textId="77777777" w:rsidR="009A2635" w:rsidRPr="009A2635" w:rsidRDefault="009A2635" w:rsidP="009A2635">
            <w:r w:rsidRPr="007C3C74">
              <w:rPr>
                <w:b/>
                <w:bCs/>
                <w:color w:val="808080" w:themeColor="background1" w:themeShade="80"/>
              </w:rPr>
              <w:t>Type de lieu ?</w:t>
            </w:r>
          </w:p>
        </w:tc>
        <w:tc>
          <w:tcPr>
            <w:tcW w:w="2551" w:type="dxa"/>
            <w:gridSpan w:val="2"/>
            <w:tcBorders>
              <w:left w:val="nil"/>
            </w:tcBorders>
          </w:tcPr>
          <w:p w14:paraId="7531BB70" w14:textId="77777777" w:rsidR="009A2635" w:rsidRPr="0097358B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3256145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7358B" w:rsidRPr="0097358B">
              <w:rPr>
                <w:sz w:val="20"/>
                <w:szCs w:val="20"/>
              </w:rPr>
              <w:t>En plein air</w:t>
            </w:r>
          </w:p>
          <w:p w14:paraId="0FF0B20C" w14:textId="77777777" w:rsidR="007C3C74" w:rsidRPr="0097358B" w:rsidRDefault="00000000" w:rsidP="009735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2159498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7358B" w:rsidRPr="0097358B">
              <w:rPr>
                <w:sz w:val="20"/>
                <w:szCs w:val="20"/>
              </w:rPr>
              <w:t>En lieu clos et couvert</w:t>
            </w:r>
          </w:p>
        </w:tc>
        <w:tc>
          <w:tcPr>
            <w:tcW w:w="2565" w:type="dxa"/>
          </w:tcPr>
          <w:p w14:paraId="1FEB41AA" w14:textId="77777777" w:rsidR="009A2635" w:rsidRPr="0097358B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0648690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7358B" w:rsidRPr="0097358B">
              <w:rPr>
                <w:sz w:val="20"/>
                <w:szCs w:val="20"/>
              </w:rPr>
              <w:t>Sur terrain privé</w:t>
            </w:r>
          </w:p>
          <w:p w14:paraId="1F42DF4A" w14:textId="77777777" w:rsidR="0097358B" w:rsidRPr="0097358B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7713092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7358B" w:rsidRPr="0097358B">
              <w:rPr>
                <w:sz w:val="20"/>
                <w:szCs w:val="20"/>
              </w:rPr>
              <w:t>Sur domaine public</w:t>
            </w:r>
          </w:p>
        </w:tc>
        <w:tc>
          <w:tcPr>
            <w:tcW w:w="2565" w:type="dxa"/>
          </w:tcPr>
          <w:p w14:paraId="637CED20" w14:textId="77777777" w:rsidR="009A2635" w:rsidRPr="0097358B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211447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7358B" w:rsidRPr="0097358B">
              <w:rPr>
                <w:sz w:val="20"/>
                <w:szCs w:val="20"/>
              </w:rPr>
              <w:t>Sur la voie publique</w:t>
            </w:r>
          </w:p>
        </w:tc>
      </w:tr>
    </w:tbl>
    <w:p w14:paraId="3EB217C0" w14:textId="77777777" w:rsidR="0097358B" w:rsidRPr="007559C6" w:rsidRDefault="0097358B" w:rsidP="009A2635">
      <w:pPr>
        <w:ind w:left="360"/>
        <w:rPr>
          <w:sz w:val="20"/>
          <w:szCs w:val="20"/>
        </w:rPr>
      </w:pPr>
    </w:p>
    <w:p w14:paraId="5145F45F" w14:textId="77777777" w:rsidR="007559C6" w:rsidRPr="0067139B" w:rsidRDefault="007559C6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Données de l’organisateur</w:t>
      </w:r>
    </w:p>
    <w:p w14:paraId="03BCAF44" w14:textId="77777777" w:rsidR="007559C6" w:rsidRDefault="007559C6" w:rsidP="009A2635">
      <w:pPr>
        <w:ind w:left="360"/>
        <w:rPr>
          <w:sz w:val="8"/>
          <w:szCs w:val="8"/>
        </w:rPr>
      </w:pPr>
    </w:p>
    <w:p w14:paraId="789C7381" w14:textId="77777777" w:rsidR="00A52224" w:rsidRDefault="00A52224" w:rsidP="009A2635">
      <w:pPr>
        <w:ind w:left="360"/>
        <w:rPr>
          <w:sz w:val="8"/>
          <w:szCs w:val="8"/>
        </w:rPr>
      </w:pP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2564"/>
        <w:gridCol w:w="615"/>
        <w:gridCol w:w="1951"/>
        <w:gridCol w:w="2566"/>
        <w:gridCol w:w="2566"/>
      </w:tblGrid>
      <w:tr w:rsidR="00A52224" w:rsidRPr="00FC5D35" w14:paraId="4282D16C" w14:textId="77777777" w:rsidTr="00AD3431">
        <w:tc>
          <w:tcPr>
            <w:tcW w:w="10262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250817B9" w14:textId="77777777" w:rsidR="00A52224" w:rsidRPr="00FC5D35" w:rsidRDefault="00A52224" w:rsidP="00AD3431">
            <w:pPr>
              <w:jc w:val="center"/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Statut de l’organisateur</w:t>
            </w:r>
          </w:p>
        </w:tc>
      </w:tr>
      <w:tr w:rsidR="00A52224" w:rsidRPr="0097358B" w14:paraId="66F366DB" w14:textId="77777777" w:rsidTr="00AD3431">
        <w:tc>
          <w:tcPr>
            <w:tcW w:w="2564" w:type="dxa"/>
            <w:tcBorders>
              <w:left w:val="nil"/>
              <w:right w:val="nil"/>
            </w:tcBorders>
          </w:tcPr>
          <w:p w14:paraId="2FA9056F" w14:textId="77777777" w:rsidR="00A52224" w:rsidRPr="0097358B" w:rsidRDefault="00000000" w:rsidP="00AD343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0891175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2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Autorité publique</w:t>
            </w:r>
          </w:p>
        </w:tc>
        <w:tc>
          <w:tcPr>
            <w:tcW w:w="2566" w:type="dxa"/>
            <w:gridSpan w:val="2"/>
            <w:tcBorders>
              <w:left w:val="nil"/>
              <w:right w:val="nil"/>
            </w:tcBorders>
          </w:tcPr>
          <w:p w14:paraId="02424E11" w14:textId="77777777" w:rsidR="00A52224" w:rsidRPr="0097358B" w:rsidRDefault="00000000" w:rsidP="00AD343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7756336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2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Personne physique</w:t>
            </w:r>
          </w:p>
        </w:tc>
        <w:tc>
          <w:tcPr>
            <w:tcW w:w="2566" w:type="dxa"/>
            <w:tcBorders>
              <w:left w:val="nil"/>
              <w:right w:val="nil"/>
            </w:tcBorders>
          </w:tcPr>
          <w:p w14:paraId="44B99461" w14:textId="77777777" w:rsidR="00A52224" w:rsidRPr="0097358B" w:rsidRDefault="00000000" w:rsidP="00AD343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6771295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2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Personne morale</w:t>
            </w:r>
          </w:p>
        </w:tc>
        <w:tc>
          <w:tcPr>
            <w:tcW w:w="2566" w:type="dxa"/>
            <w:tcBorders>
              <w:left w:val="nil"/>
              <w:right w:val="nil"/>
            </w:tcBorders>
          </w:tcPr>
          <w:p w14:paraId="1E7E1B8B" w14:textId="77777777" w:rsidR="00A52224" w:rsidRPr="0097358B" w:rsidRDefault="00000000" w:rsidP="00AD343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8360105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2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>
              <w:rPr>
                <w:sz w:val="20"/>
                <w:szCs w:val="20"/>
              </w:rPr>
              <w:t>Association de fait</w:t>
            </w:r>
          </w:p>
        </w:tc>
      </w:tr>
      <w:tr w:rsidR="00471CFC" w:rsidRPr="0097358B" w14:paraId="65305C32" w14:textId="77777777" w:rsidTr="00AD3431">
        <w:tc>
          <w:tcPr>
            <w:tcW w:w="10262" w:type="dxa"/>
            <w:gridSpan w:val="5"/>
            <w:tcBorders>
              <w:left w:val="nil"/>
              <w:right w:val="nil"/>
            </w:tcBorders>
          </w:tcPr>
          <w:p w14:paraId="22BDC4B7" w14:textId="77777777" w:rsidR="00471CFC" w:rsidRDefault="00000000" w:rsidP="00AD343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9076094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CF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sz w:val="20"/>
                <w:szCs w:val="20"/>
              </w:rPr>
              <w:t xml:space="preserve">Autres, précisez : </w:t>
            </w:r>
            <w:sdt>
              <w:sdtPr>
                <w:rPr>
                  <w:sz w:val="20"/>
                  <w:szCs w:val="20"/>
                </w:rPr>
                <w:id w:val="-653757587"/>
                <w:lock w:val="sdtLocked"/>
                <w:placeholder>
                  <w:docPart w:val="2911F02AE61E424DAD9B79A337A34391"/>
                </w:placeholder>
                <w:showingPlcHdr/>
                <w:text/>
              </w:sdtPr>
              <w:sdtContent>
                <w:r w:rsidR="00471CFC" w:rsidRPr="002D6B4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A52224" w:rsidRPr="00FC5D35" w14:paraId="2B6FBDB1" w14:textId="77777777" w:rsidTr="00AD3431">
        <w:tc>
          <w:tcPr>
            <w:tcW w:w="3179" w:type="dxa"/>
            <w:gridSpan w:val="2"/>
            <w:tcBorders>
              <w:left w:val="nil"/>
              <w:right w:val="nil"/>
            </w:tcBorders>
            <w:shd w:val="clear" w:color="auto" w:fill="DEEAF6" w:themeFill="accent5" w:themeFillTint="33"/>
          </w:tcPr>
          <w:p w14:paraId="0B4DE174" w14:textId="77777777" w:rsidR="00A52224" w:rsidRPr="00FC5D35" w:rsidRDefault="00A52224" w:rsidP="00AD3431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Numéro de TVA (si pertinent)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1281841268"/>
            <w:lock w:val="sdtLocked"/>
            <w:placeholder>
              <w:docPart w:val="FBA834F8464E4A4585CFB79E0A3928D3"/>
            </w:placeholder>
            <w:showingPlcHdr/>
            <w:text/>
          </w:sdtPr>
          <w:sdtContent>
            <w:tc>
              <w:tcPr>
                <w:tcW w:w="7083" w:type="dxa"/>
                <w:gridSpan w:val="3"/>
                <w:tcBorders>
                  <w:left w:val="nil"/>
                  <w:right w:val="nil"/>
                </w:tcBorders>
              </w:tcPr>
              <w:p w14:paraId="45CED936" w14:textId="77777777" w:rsidR="00A52224" w:rsidRPr="00FC5D35" w:rsidRDefault="00A52224" w:rsidP="00AD3431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78CCF74E" w14:textId="77777777" w:rsidR="00A52224" w:rsidRDefault="00A52224" w:rsidP="009A2635">
      <w:pPr>
        <w:ind w:left="360"/>
        <w:rPr>
          <w:sz w:val="8"/>
          <w:szCs w:val="8"/>
        </w:rPr>
      </w:pPr>
    </w:p>
    <w:p w14:paraId="6A385A87" w14:textId="77777777" w:rsidR="00127912" w:rsidRDefault="00127912" w:rsidP="009A2635">
      <w:pPr>
        <w:ind w:left="360"/>
        <w:rPr>
          <w:sz w:val="8"/>
          <w:szCs w:val="8"/>
        </w:rPr>
        <w:sectPr w:rsidR="00127912" w:rsidSect="00705C1C">
          <w:headerReference w:type="default" r:id="rId11"/>
          <w:pgSz w:w="11906" w:h="16838"/>
          <w:pgMar w:top="993" w:right="707" w:bottom="1417" w:left="567" w:header="708" w:footer="708" w:gutter="0"/>
          <w:cols w:space="708"/>
          <w:docGrid w:linePitch="360"/>
        </w:sectPr>
      </w:pPr>
    </w:p>
    <w:p w14:paraId="0EF5DC2A" w14:textId="77777777" w:rsidR="00A52224" w:rsidRDefault="00A52224" w:rsidP="009A2635">
      <w:pPr>
        <w:ind w:left="360"/>
        <w:rPr>
          <w:sz w:val="8"/>
          <w:szCs w:val="8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76"/>
        <w:gridCol w:w="960"/>
        <w:gridCol w:w="5136"/>
      </w:tblGrid>
      <w:tr w:rsidR="007559C6" w:rsidRPr="00FC5D35" w14:paraId="5149A799" w14:textId="77777777" w:rsidTr="00471CFC">
        <w:tc>
          <w:tcPr>
            <w:tcW w:w="4176" w:type="dxa"/>
            <w:tcBorders>
              <w:bottom w:val="nil"/>
              <w:right w:val="nil"/>
            </w:tcBorders>
            <w:shd w:val="clear" w:color="auto" w:fill="DEEAF6" w:themeFill="accent5" w:themeFillTint="33"/>
          </w:tcPr>
          <w:p w14:paraId="090BF90C" w14:textId="77777777" w:rsidR="007559C6" w:rsidRPr="00FC5D35" w:rsidRDefault="007559C6" w:rsidP="00AD3431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Nom + Prénom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1446114274"/>
            <w:placeholder>
              <w:docPart w:val="5BF425F7517B446AB5FFC54757B9ABFA"/>
            </w:placeholder>
            <w:showingPlcHdr/>
            <w:text/>
          </w:sdtPr>
          <w:sdtContent>
            <w:tc>
              <w:tcPr>
                <w:tcW w:w="6096" w:type="dxa"/>
                <w:gridSpan w:val="2"/>
                <w:tcBorders>
                  <w:left w:val="nil"/>
                  <w:bottom w:val="nil"/>
                </w:tcBorders>
              </w:tcPr>
              <w:p w14:paraId="2B5E0745" w14:textId="77777777" w:rsidR="007559C6" w:rsidRPr="00FC5D35" w:rsidRDefault="007559C6" w:rsidP="00AD3431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7559C6" w:rsidRPr="00FC5D35" w14:paraId="49DA402E" w14:textId="77777777" w:rsidTr="00471CFC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11AF8801" w14:textId="77777777" w:rsidR="007559C6" w:rsidRPr="00FC5D35" w:rsidRDefault="00471CFC" w:rsidP="00AD3431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 xml:space="preserve">N° Registre national 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-1800984024"/>
            <w:placeholder>
              <w:docPart w:val="E1A836DF2D9F4719B667CDA0A953C554"/>
            </w:placeholder>
            <w:showingPlcHdr/>
            <w:text/>
          </w:sdtPr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160145AA" w14:textId="77777777" w:rsidR="007559C6" w:rsidRPr="00FC5D35" w:rsidRDefault="007559C6" w:rsidP="00AD3431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7559C6" w:rsidRPr="00FC5D35" w14:paraId="65466E1E" w14:textId="77777777" w:rsidTr="00471CFC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54DD121B" w14:textId="77777777" w:rsidR="007559C6" w:rsidRDefault="007559C6" w:rsidP="00AD3431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Adresse</w:t>
            </w:r>
          </w:p>
          <w:p w14:paraId="400C7724" w14:textId="77777777" w:rsidR="007559C6" w:rsidRDefault="007559C6" w:rsidP="00AD3431">
            <w:pPr>
              <w:rPr>
                <w:b/>
                <w:bCs/>
                <w:color w:val="808080" w:themeColor="background1" w:themeShade="80"/>
              </w:rPr>
            </w:pPr>
          </w:p>
          <w:p w14:paraId="3943780B" w14:textId="77777777" w:rsidR="007559C6" w:rsidRPr="00FC5D35" w:rsidRDefault="007559C6" w:rsidP="00AD3431">
            <w:pPr>
              <w:rPr>
                <w:b/>
                <w:bCs/>
                <w:color w:val="808080" w:themeColor="background1" w:themeShade="80"/>
              </w:rPr>
            </w:pPr>
          </w:p>
        </w:tc>
        <w:sdt>
          <w:sdtPr>
            <w:rPr>
              <w:b/>
              <w:bCs/>
              <w:color w:val="808080" w:themeColor="background1" w:themeShade="80"/>
            </w:rPr>
            <w:id w:val="-929125263"/>
            <w:placeholder>
              <w:docPart w:val="1915319791A74A398312FACD4E128FDC"/>
            </w:placeholder>
            <w:showingPlcHdr/>
            <w:text w:multiLine="1"/>
          </w:sdtPr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6C612146" w14:textId="77777777" w:rsidR="007559C6" w:rsidRPr="00FC5D35" w:rsidRDefault="007559C6" w:rsidP="00AD3431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FC5D35" w:rsidRPr="00FC5D35" w14:paraId="6519DEE6" w14:textId="77777777" w:rsidTr="00471CFC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59FB601F" w14:textId="77777777" w:rsidR="00FC5D35" w:rsidRPr="00FC5D35" w:rsidRDefault="00FC5D35" w:rsidP="009A2635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Téléphone mobile (GSM)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1181934527"/>
            <w:lock w:val="sdtLocked"/>
            <w:placeholder>
              <w:docPart w:val="14704A727AD94E518D22AADAE2F95137"/>
            </w:placeholder>
            <w:showingPlcHdr/>
            <w:text/>
          </w:sdtPr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1BA35C55" w14:textId="77777777" w:rsidR="00FC5D35" w:rsidRPr="00FC5D35" w:rsidRDefault="00FC5D35" w:rsidP="009A2635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FC5D35" w:rsidRPr="00FC5D35" w14:paraId="56F94845" w14:textId="77777777" w:rsidTr="00B07C46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2C891C56" w14:textId="77777777" w:rsidR="00FC5D35" w:rsidRPr="00FC5D35" w:rsidRDefault="00FC5D35" w:rsidP="009A2635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E-mail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963157909"/>
            <w:lock w:val="sdtLocked"/>
            <w:placeholder>
              <w:docPart w:val="73D44A1E17364594BAB0697C37E32A8B"/>
            </w:placeholder>
            <w:showingPlcHdr/>
            <w:text/>
          </w:sdtPr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2310CF9C" w14:textId="77777777" w:rsidR="00FC5D35" w:rsidRPr="00FC5D35" w:rsidRDefault="00FC5D35" w:rsidP="009A2635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FC5D35" w:rsidRPr="00FC5D35" w14:paraId="666C0262" w14:textId="77777777" w:rsidTr="00471CFC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34566C8A" w14:textId="77777777" w:rsidR="00FC5D35" w:rsidRPr="00FC5D35" w:rsidRDefault="00FC5D35" w:rsidP="009A2635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+2</w:t>
            </w:r>
            <w:r w:rsidRPr="00FC5D35">
              <w:rPr>
                <w:b/>
                <w:bCs/>
                <w:color w:val="808080" w:themeColor="background1" w:themeShade="80"/>
                <w:vertAlign w:val="superscript"/>
              </w:rPr>
              <w:t>ème</w:t>
            </w:r>
            <w:r>
              <w:rPr>
                <w:b/>
                <w:bCs/>
                <w:color w:val="808080" w:themeColor="background1" w:themeShade="80"/>
              </w:rPr>
              <w:t xml:space="preserve"> mail si nécessaire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1938708671"/>
            <w:lock w:val="sdtLocked"/>
            <w:placeholder>
              <w:docPart w:val="DD969BED8D9046039B03211B9293217B"/>
            </w:placeholder>
            <w:showingPlcHdr/>
            <w:text/>
          </w:sdtPr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728EAC11" w14:textId="77777777" w:rsidR="00FC5D35" w:rsidRPr="00FC5D35" w:rsidRDefault="00FC5D35" w:rsidP="009A2635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1CFC" w:rsidRPr="00FC5D35" w14:paraId="1735872B" w14:textId="77777777" w:rsidTr="00471CFC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58A44D54" w14:textId="77777777" w:rsidR="00471CFC" w:rsidRDefault="00471CFC" w:rsidP="00471CFC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Nom de la personne morale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-2046058094"/>
            <w:placeholder>
              <w:docPart w:val="E5BB4916C1174844A4E4E957E8D089A8"/>
            </w:placeholder>
            <w:showingPlcHdr/>
            <w:text/>
          </w:sdtPr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323786A7" w14:textId="77777777" w:rsidR="00471CFC" w:rsidRDefault="00471CFC" w:rsidP="00471CFC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1CFC" w:rsidRPr="00FC5D35" w14:paraId="6B7DE057" w14:textId="77777777" w:rsidTr="00471CFC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7B8F2F92" w14:textId="77777777" w:rsidR="00471CFC" w:rsidRDefault="00471CFC" w:rsidP="00471CFC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Siège social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-741638628"/>
            <w:placeholder>
              <w:docPart w:val="FEBF77ABC9B34B74AD44EE8956E65D3B"/>
            </w:placeholder>
            <w:showingPlcHdr/>
            <w:text/>
          </w:sdtPr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3F20E1A9" w14:textId="77777777" w:rsidR="00471CFC" w:rsidRDefault="00471CFC" w:rsidP="00471CFC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1CFC" w:rsidRPr="00FC5D35" w14:paraId="7AC213BF" w14:textId="77777777" w:rsidTr="00471CFC">
        <w:tc>
          <w:tcPr>
            <w:tcW w:w="4176" w:type="dxa"/>
            <w:tcBorders>
              <w:top w:val="nil"/>
              <w:bottom w:val="single" w:sz="4" w:space="0" w:color="auto"/>
              <w:right w:val="nil"/>
            </w:tcBorders>
            <w:shd w:val="clear" w:color="auto" w:fill="DEEAF6" w:themeFill="accent5" w:themeFillTint="33"/>
          </w:tcPr>
          <w:p w14:paraId="5714628A" w14:textId="77777777" w:rsidR="00471CFC" w:rsidRDefault="00471CFC" w:rsidP="00471CFC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Qualité statutaire du demandeur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1587034765"/>
            <w:placeholder>
              <w:docPart w:val="702117DFD3E74CE2AF5D0E15F81B5F54"/>
            </w:placeholder>
            <w:showingPlcHdr/>
            <w:text/>
          </w:sdtPr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single" w:sz="4" w:space="0" w:color="auto"/>
                </w:tcBorders>
              </w:tcPr>
              <w:p w14:paraId="44152891" w14:textId="77777777" w:rsidR="00471CFC" w:rsidRDefault="00471CFC" w:rsidP="00471CFC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1CFC" w:rsidRPr="00FC5D35" w14:paraId="112D2255" w14:textId="77777777" w:rsidTr="00471CFC">
        <w:tc>
          <w:tcPr>
            <w:tcW w:w="5136" w:type="dxa"/>
            <w:gridSpan w:val="2"/>
            <w:tcBorders>
              <w:top w:val="single" w:sz="4" w:space="0" w:color="auto"/>
              <w:right w:val="nil"/>
            </w:tcBorders>
            <w:shd w:val="clear" w:color="auto" w:fill="DEEAF6" w:themeFill="accent5" w:themeFillTint="33"/>
          </w:tcPr>
          <w:p w14:paraId="027C74C3" w14:textId="77777777" w:rsidR="00471CFC" w:rsidRDefault="00471CFC" w:rsidP="00471CFC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Site Web de l’organisateur ou évènement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414988168"/>
            <w:lock w:val="sdtLocked"/>
            <w:placeholder>
              <w:docPart w:val="4D4658B45BBB42B1868E9867A5D5A8CB"/>
            </w:placeholder>
            <w:showingPlcHdr/>
            <w:text/>
          </w:sdtPr>
          <w:sdtContent>
            <w:tc>
              <w:tcPr>
                <w:tcW w:w="5136" w:type="dxa"/>
                <w:tcBorders>
                  <w:top w:val="single" w:sz="4" w:space="0" w:color="auto"/>
                  <w:left w:val="nil"/>
                </w:tcBorders>
              </w:tcPr>
              <w:p w14:paraId="7B97FF61" w14:textId="77777777" w:rsidR="00471CFC" w:rsidRPr="00FC5D35" w:rsidRDefault="00471CFC" w:rsidP="00471CFC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1CFC" w:rsidRPr="00FC5D35" w14:paraId="53637CC2" w14:textId="77777777" w:rsidTr="00B07C46">
        <w:trPr>
          <w:trHeight w:val="1095"/>
        </w:trPr>
        <w:tc>
          <w:tcPr>
            <w:tcW w:w="5136" w:type="dxa"/>
            <w:gridSpan w:val="2"/>
            <w:tcBorders>
              <w:bottom w:val="single" w:sz="4" w:space="0" w:color="auto"/>
              <w:right w:val="nil"/>
            </w:tcBorders>
            <w:shd w:val="clear" w:color="auto" w:fill="DEEAF6" w:themeFill="accent5" w:themeFillTint="33"/>
          </w:tcPr>
          <w:p w14:paraId="0B8AC543" w14:textId="77777777" w:rsidR="00471CFC" w:rsidRDefault="00471CFC" w:rsidP="00471CFC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 xml:space="preserve">Médias sociaux (FB, Twitter, </w:t>
            </w:r>
            <w:proofErr w:type="gramStart"/>
            <w:r>
              <w:rPr>
                <w:b/>
                <w:bCs/>
                <w:color w:val="808080" w:themeColor="background1" w:themeShade="80"/>
              </w:rPr>
              <w:t>Instagram,…</w:t>
            </w:r>
            <w:proofErr w:type="gramEnd"/>
            <w:r>
              <w:rPr>
                <w:b/>
                <w:bCs/>
                <w:color w:val="808080" w:themeColor="background1" w:themeShade="80"/>
              </w:rPr>
              <w:t>)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-1723670673"/>
            <w:lock w:val="sdtLocked"/>
            <w:placeholder>
              <w:docPart w:val="9B8AA32EE8594804B342153D93FAF996"/>
            </w:placeholder>
            <w:showingPlcHdr/>
            <w:text w:multiLine="1"/>
          </w:sdtPr>
          <w:sdtContent>
            <w:tc>
              <w:tcPr>
                <w:tcW w:w="5136" w:type="dxa"/>
                <w:tcBorders>
                  <w:left w:val="nil"/>
                  <w:bottom w:val="single" w:sz="4" w:space="0" w:color="auto"/>
                </w:tcBorders>
              </w:tcPr>
              <w:p w14:paraId="65BE5F86" w14:textId="77777777" w:rsidR="00471CFC" w:rsidRPr="00FC5D35" w:rsidRDefault="00471CFC" w:rsidP="00471CFC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2AB5F997" w14:textId="77777777" w:rsidR="007C3C74" w:rsidRPr="00FC5D35" w:rsidRDefault="007C3C74" w:rsidP="00FC5D35">
      <w:pPr>
        <w:rPr>
          <w:b/>
          <w:bCs/>
          <w:color w:val="808080" w:themeColor="background1" w:themeShade="80"/>
        </w:rPr>
      </w:pPr>
    </w:p>
    <w:p w14:paraId="2234EAE7" w14:textId="77777777" w:rsidR="009445BF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 xml:space="preserve">Public attendu </w:t>
      </w:r>
      <w:r w:rsidR="009445BF" w:rsidRPr="0067139B">
        <w:rPr>
          <w:b/>
          <w:bCs/>
          <w:sz w:val="32"/>
          <w:szCs w:val="32"/>
        </w:rPr>
        <w:t>–</w:t>
      </w:r>
      <w:r w:rsidRPr="0067139B">
        <w:rPr>
          <w:b/>
          <w:bCs/>
          <w:sz w:val="32"/>
          <w:szCs w:val="32"/>
        </w:rPr>
        <w:t xml:space="preserve"> programme détaillé</w:t>
      </w:r>
    </w:p>
    <w:p w14:paraId="6324599C" w14:textId="77777777" w:rsidR="00FC5D35" w:rsidRPr="00705C1C" w:rsidRDefault="00FC5D35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37"/>
        <w:gridCol w:w="1985"/>
        <w:gridCol w:w="992"/>
        <w:gridCol w:w="709"/>
        <w:gridCol w:w="850"/>
        <w:gridCol w:w="851"/>
        <w:gridCol w:w="1836"/>
      </w:tblGrid>
      <w:tr w:rsidR="005C6B50" w14:paraId="711AED19" w14:textId="77777777" w:rsidTr="00BF7A91">
        <w:tc>
          <w:tcPr>
            <w:tcW w:w="10260" w:type="dxa"/>
            <w:gridSpan w:val="7"/>
          </w:tcPr>
          <w:p w14:paraId="048EB0A2" w14:textId="77777777" w:rsidR="005C6B50" w:rsidRPr="0067139B" w:rsidRDefault="0067139B" w:rsidP="009A2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 cas d’évènements sur plusieurs jours, indiquez le nombre total de personnes présentes prévues </w:t>
            </w:r>
            <w:r w:rsidRPr="0067139B">
              <w:rPr>
                <w:sz w:val="20"/>
                <w:szCs w:val="20"/>
                <w:u w:val="single"/>
              </w:rPr>
              <w:t>par jour</w:t>
            </w:r>
            <w:r w:rsidR="00705C1C">
              <w:rPr>
                <w:sz w:val="20"/>
                <w:szCs w:val="20"/>
                <w:u w:val="single"/>
              </w:rPr>
              <w:t xml:space="preserve">, </w:t>
            </w:r>
            <w:r w:rsidR="00705C1C" w:rsidRPr="00705C1C">
              <w:rPr>
                <w:sz w:val="20"/>
                <w:szCs w:val="20"/>
              </w:rPr>
              <w:t>les plages horaires et notamment si un pic de fréquentation est prévu</w:t>
            </w:r>
          </w:p>
        </w:tc>
      </w:tr>
      <w:tr w:rsidR="002A6943" w14:paraId="6A8E5040" w14:textId="77777777" w:rsidTr="00B07C46">
        <w:tc>
          <w:tcPr>
            <w:tcW w:w="303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106C567" w14:textId="77777777" w:rsidR="002A6943" w:rsidRPr="002A6943" w:rsidRDefault="002A6943" w:rsidP="002A6943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Date et heure</w:t>
            </w:r>
            <w:r w:rsidR="00705C1C">
              <w:rPr>
                <w:rFonts w:cstheme="minorHAnsi"/>
              </w:rPr>
              <w:t>s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6BCFDADB" w14:textId="77777777" w:rsidR="002A6943" w:rsidRPr="002A6943" w:rsidRDefault="002A6943" w:rsidP="002A6943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Type d’évènement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00BE69E" w14:textId="77777777" w:rsidR="002A6943" w:rsidRPr="002A6943" w:rsidRDefault="002A6943" w:rsidP="002A6943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Nombre de personnes attendues</w:t>
            </w:r>
          </w:p>
        </w:tc>
        <w:tc>
          <w:tcPr>
            <w:tcW w:w="2687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39AF3F9" w14:textId="77777777" w:rsidR="002A6943" w:rsidRPr="002A6943" w:rsidRDefault="002A6943" w:rsidP="002A6943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Responsable sur place + GSM (contactable)</w:t>
            </w:r>
          </w:p>
        </w:tc>
      </w:tr>
      <w:tr w:rsidR="002A6943" w14:paraId="33ED66C6" w14:textId="77777777" w:rsidTr="00BF7A91">
        <w:sdt>
          <w:sdtPr>
            <w:rPr>
              <w:rFonts w:cstheme="minorHAnsi"/>
            </w:rPr>
            <w:id w:val="258183709"/>
            <w:lock w:val="sdtLocked"/>
            <w:placeholder>
              <w:docPart w:val="11697EC11440469DAA426CA0058CF034"/>
            </w:placeholder>
            <w:showingPlcHdr/>
            <w:text w:multiLine="1"/>
          </w:sdtPr>
          <w:sdtContent>
            <w:tc>
              <w:tcPr>
                <w:tcW w:w="3037" w:type="dxa"/>
                <w:tcBorders>
                  <w:bottom w:val="dashed" w:sz="4" w:space="0" w:color="auto"/>
                  <w:right w:val="dashed" w:sz="4" w:space="0" w:color="auto"/>
                </w:tcBorders>
              </w:tcPr>
              <w:p w14:paraId="70A99B50" w14:textId="77777777" w:rsidR="002A6943" w:rsidRPr="002A6943" w:rsidRDefault="00E2006D" w:rsidP="00705C1C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981819878"/>
            <w:lock w:val="sdtLocked"/>
            <w:placeholder>
              <w:docPart w:val="2420C41CBE384716AE5401FB11F0F6FD"/>
            </w:placeholder>
            <w:showingPlcHdr/>
            <w:text w:multiLine="1"/>
          </w:sdtPr>
          <w:sdtContent>
            <w:tc>
              <w:tcPr>
                <w:tcW w:w="2977" w:type="dxa"/>
                <w:gridSpan w:val="2"/>
                <w:tcBorders>
                  <w:left w:val="dashed" w:sz="4" w:space="0" w:color="auto"/>
                  <w:bottom w:val="dashed" w:sz="4" w:space="0" w:color="auto"/>
                  <w:right w:val="dashed" w:sz="4" w:space="0" w:color="auto"/>
                </w:tcBorders>
              </w:tcPr>
              <w:p w14:paraId="35B833C4" w14:textId="77777777" w:rsidR="002A6943" w:rsidRPr="002A6943" w:rsidRDefault="00E2006D" w:rsidP="00E2006D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1951434737"/>
            <w:lock w:val="sdtLocked"/>
            <w:placeholder>
              <w:docPart w:val="E5773C626E68432BAB094DE9964E95DC"/>
            </w:placeholder>
            <w:showingPlcHdr/>
            <w:text/>
          </w:sdtPr>
          <w:sdtContent>
            <w:tc>
              <w:tcPr>
                <w:tcW w:w="1559" w:type="dxa"/>
                <w:gridSpan w:val="2"/>
                <w:tcBorders>
                  <w:left w:val="dashed" w:sz="4" w:space="0" w:color="auto"/>
                  <w:bottom w:val="dashed" w:sz="4" w:space="0" w:color="auto"/>
                  <w:right w:val="dashed" w:sz="4" w:space="0" w:color="auto"/>
                </w:tcBorders>
              </w:tcPr>
              <w:p w14:paraId="76A6A8A9" w14:textId="77777777" w:rsidR="002A6943" w:rsidRPr="002A6943" w:rsidRDefault="00CA667D" w:rsidP="002A6943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-2002802338"/>
            <w:lock w:val="sdtLocked"/>
            <w:placeholder>
              <w:docPart w:val="A52C0AF1E7B4425D9767EF22B632EE87"/>
            </w:placeholder>
            <w:showingPlcHdr/>
            <w:text/>
          </w:sdtPr>
          <w:sdtContent>
            <w:tc>
              <w:tcPr>
                <w:tcW w:w="2687" w:type="dxa"/>
                <w:gridSpan w:val="2"/>
                <w:tcBorders>
                  <w:left w:val="dashed" w:sz="4" w:space="0" w:color="auto"/>
                  <w:bottom w:val="dashed" w:sz="4" w:space="0" w:color="auto"/>
                </w:tcBorders>
              </w:tcPr>
              <w:p w14:paraId="72A16004" w14:textId="77777777" w:rsidR="002A6943" w:rsidRPr="002A6943" w:rsidRDefault="00CA667D" w:rsidP="002A6943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2A6943" w14:paraId="5363EF86" w14:textId="77777777" w:rsidTr="00BF7A91">
        <w:tc>
          <w:tcPr>
            <w:tcW w:w="3037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58C945E" w14:textId="77777777" w:rsidR="002A6943" w:rsidRPr="002A6943" w:rsidRDefault="002A6943" w:rsidP="002A6943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Dynamique du pu</w:t>
            </w:r>
            <w:r>
              <w:rPr>
                <w:rFonts w:cstheme="minorHAnsi"/>
              </w:rPr>
              <w:t>blic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6D24BD34" w14:textId="77777777" w:rsidR="002A6943" w:rsidRPr="0067139B" w:rsidRDefault="00000000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08039990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Assis/statique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57B52AD" w14:textId="77777777" w:rsidR="002A6943" w:rsidRPr="0067139B" w:rsidRDefault="00000000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49757029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Dynamique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71F8825" w14:textId="77777777" w:rsidR="002A6943" w:rsidRPr="0067139B" w:rsidRDefault="00000000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33249719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Debout/calme</w:t>
            </w:r>
          </w:p>
        </w:tc>
        <w:tc>
          <w:tcPr>
            <w:tcW w:w="1836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6FB6D05A" w14:textId="77777777" w:rsidR="002A6943" w:rsidRPr="0067139B" w:rsidRDefault="00000000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75066535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Déambulant</w:t>
            </w:r>
          </w:p>
        </w:tc>
      </w:tr>
      <w:tr w:rsidR="002A6943" w14:paraId="557A7AE7" w14:textId="77777777" w:rsidTr="00471CFC">
        <w:tc>
          <w:tcPr>
            <w:tcW w:w="3037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BE8D7FF" w14:textId="77777777" w:rsidR="002A6943" w:rsidRPr="002A6943" w:rsidRDefault="002A6943" w:rsidP="002A69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Type de public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6EB33630" w14:textId="77777777" w:rsidR="002A6943" w:rsidRPr="0067139B" w:rsidRDefault="00000000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31449387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Enfants&lt;12 ans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C32C67F" w14:textId="77777777" w:rsidR="002A6943" w:rsidRPr="0067139B" w:rsidRDefault="00000000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56703325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12/18 ans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2F5E81A" w14:textId="77777777" w:rsidR="002A6943" w:rsidRPr="0067139B" w:rsidRDefault="00000000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54783103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Adultes</w:t>
            </w:r>
          </w:p>
        </w:tc>
        <w:tc>
          <w:tcPr>
            <w:tcW w:w="1836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5ED611EC" w14:textId="77777777" w:rsidR="002A6943" w:rsidRPr="0067139B" w:rsidRDefault="00000000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9652799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Seniors</w:t>
            </w:r>
          </w:p>
        </w:tc>
      </w:tr>
      <w:tr w:rsidR="00471CFC" w14:paraId="402266E5" w14:textId="77777777" w:rsidTr="00AD3431">
        <w:tc>
          <w:tcPr>
            <w:tcW w:w="3037" w:type="dxa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56C9C689" w14:textId="77777777" w:rsidR="00471CFC" w:rsidRDefault="00471CFC" w:rsidP="002A69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Présence de PMR</w:t>
            </w:r>
          </w:p>
        </w:tc>
        <w:tc>
          <w:tcPr>
            <w:tcW w:w="7223" w:type="dxa"/>
            <w:gridSpan w:val="6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</w:tcPr>
          <w:p w14:paraId="15D24EB6" w14:textId="77777777" w:rsidR="00471CFC" w:rsidRPr="00471CFC" w:rsidRDefault="00000000" w:rsidP="00471CF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958874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CFC" w:rsidRP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 w:rsidRPr="00471CFC">
              <w:rPr>
                <w:rFonts w:cstheme="minorHAnsi"/>
                <w:sz w:val="20"/>
                <w:szCs w:val="20"/>
              </w:rPr>
              <w:t xml:space="preserve">Oui  </w:t>
            </w:r>
            <w:sdt>
              <w:sdtPr>
                <w:rPr>
                  <w:rFonts w:cstheme="minorHAnsi"/>
                  <w:sz w:val="20"/>
                  <w:szCs w:val="20"/>
                </w:rPr>
                <w:id w:val="-1117519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CFC" w:rsidRP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 w:rsidRPr="00471CFC">
              <w:rPr>
                <w:rFonts w:cstheme="minorHAnsi"/>
                <w:sz w:val="20"/>
                <w:szCs w:val="20"/>
              </w:rPr>
              <w:t>Non</w:t>
            </w:r>
          </w:p>
        </w:tc>
      </w:tr>
      <w:tr w:rsidR="002A6943" w14:paraId="189104ED" w14:textId="77777777" w:rsidTr="00BF7A91">
        <w:sdt>
          <w:sdtPr>
            <w:rPr>
              <w:rFonts w:cstheme="minorHAnsi"/>
            </w:rPr>
            <w:id w:val="-404687873"/>
            <w:lock w:val="sdtLocked"/>
            <w:placeholder>
              <w:docPart w:val="94988439D0FF4BD1940D25155D4EAC32"/>
            </w:placeholder>
            <w:showingPlcHdr/>
            <w:text w:multiLine="1"/>
          </w:sdtPr>
          <w:sdtContent>
            <w:tc>
              <w:tcPr>
                <w:tcW w:w="3037" w:type="dxa"/>
                <w:tcBorders>
                  <w:bottom w:val="dashed" w:sz="4" w:space="0" w:color="auto"/>
                  <w:right w:val="dashed" w:sz="4" w:space="0" w:color="auto"/>
                </w:tcBorders>
              </w:tcPr>
              <w:p w14:paraId="02D243AD" w14:textId="77777777" w:rsidR="002A6943" w:rsidRPr="002A6943" w:rsidRDefault="00705C1C" w:rsidP="00705C1C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1431246161"/>
            <w:lock w:val="sdtLocked"/>
            <w:placeholder>
              <w:docPart w:val="66DE5E361FA04D188E5DA28040386FE3"/>
            </w:placeholder>
            <w:showingPlcHdr/>
            <w:text w:multiLine="1"/>
          </w:sdtPr>
          <w:sdtContent>
            <w:tc>
              <w:tcPr>
                <w:tcW w:w="2977" w:type="dxa"/>
                <w:gridSpan w:val="2"/>
                <w:tcBorders>
                  <w:left w:val="dashed" w:sz="4" w:space="0" w:color="auto"/>
                  <w:bottom w:val="dashed" w:sz="4" w:space="0" w:color="auto"/>
                  <w:right w:val="dashed" w:sz="4" w:space="0" w:color="auto"/>
                </w:tcBorders>
              </w:tcPr>
              <w:p w14:paraId="577AE736" w14:textId="77777777" w:rsidR="002A6943" w:rsidRPr="002A6943" w:rsidRDefault="00CA667D" w:rsidP="002A6943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-1063257794"/>
            <w:lock w:val="sdtLocked"/>
            <w:placeholder>
              <w:docPart w:val="555118904CD04D40B7F67EACB5B65E3B"/>
            </w:placeholder>
            <w:showingPlcHdr/>
            <w:text/>
          </w:sdtPr>
          <w:sdtContent>
            <w:tc>
              <w:tcPr>
                <w:tcW w:w="1559" w:type="dxa"/>
                <w:gridSpan w:val="2"/>
                <w:tcBorders>
                  <w:left w:val="dashed" w:sz="4" w:space="0" w:color="auto"/>
                  <w:bottom w:val="dashed" w:sz="4" w:space="0" w:color="auto"/>
                  <w:right w:val="dashed" w:sz="4" w:space="0" w:color="auto"/>
                </w:tcBorders>
              </w:tcPr>
              <w:p w14:paraId="2104F8A2" w14:textId="77777777" w:rsidR="002A6943" w:rsidRPr="002A6943" w:rsidRDefault="00CA667D" w:rsidP="002A6943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-545995022"/>
            <w:placeholder>
              <w:docPart w:val="3B364BAA8E024D12BD2252C68E7DCDA7"/>
            </w:placeholder>
            <w:showingPlcHdr/>
            <w:text/>
          </w:sdtPr>
          <w:sdtContent>
            <w:tc>
              <w:tcPr>
                <w:tcW w:w="2687" w:type="dxa"/>
                <w:gridSpan w:val="2"/>
                <w:tcBorders>
                  <w:left w:val="dashed" w:sz="4" w:space="0" w:color="auto"/>
                  <w:bottom w:val="dashed" w:sz="4" w:space="0" w:color="auto"/>
                </w:tcBorders>
              </w:tcPr>
              <w:p w14:paraId="56C32C8D" w14:textId="77777777" w:rsidR="002A6943" w:rsidRPr="002A6943" w:rsidRDefault="00CA667D" w:rsidP="002A6943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67139B" w14:paraId="564D6F46" w14:textId="77777777" w:rsidTr="00BF7A91">
        <w:tc>
          <w:tcPr>
            <w:tcW w:w="3037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E76BA90" w14:textId="77777777" w:rsidR="0067139B" w:rsidRPr="002A6943" w:rsidRDefault="0067139B" w:rsidP="0067139B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Dynamique du pu</w:t>
            </w:r>
            <w:r>
              <w:rPr>
                <w:rFonts w:cstheme="minorHAnsi"/>
              </w:rPr>
              <w:t>blic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7BDFDE35" w14:textId="77777777" w:rsidR="0067139B" w:rsidRPr="002A6943" w:rsidRDefault="00000000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88969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Assis/statique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65C846C" w14:textId="77777777" w:rsidR="0067139B" w:rsidRPr="002A6943" w:rsidRDefault="00000000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87499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Dynamique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651161A" w14:textId="77777777" w:rsidR="0067139B" w:rsidRPr="002A6943" w:rsidRDefault="00000000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814105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Debout/calme</w:t>
            </w:r>
          </w:p>
        </w:tc>
        <w:tc>
          <w:tcPr>
            <w:tcW w:w="1836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5FC9A861" w14:textId="77777777" w:rsidR="0067139B" w:rsidRPr="002A6943" w:rsidRDefault="00000000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187094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Déambulant</w:t>
            </w:r>
          </w:p>
        </w:tc>
      </w:tr>
      <w:tr w:rsidR="0067139B" w14:paraId="019D1621" w14:textId="77777777" w:rsidTr="00471CFC">
        <w:tc>
          <w:tcPr>
            <w:tcW w:w="3037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3B2A8B1" w14:textId="77777777" w:rsidR="0067139B" w:rsidRPr="002A6943" w:rsidRDefault="0067139B" w:rsidP="006713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Type de public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27FE8D75" w14:textId="77777777" w:rsidR="0067139B" w:rsidRPr="002A6943" w:rsidRDefault="00000000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736208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Enfants&lt;12 ans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B857E6B" w14:textId="77777777" w:rsidR="0067139B" w:rsidRPr="002A6943" w:rsidRDefault="00000000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79223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12/18 ans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B4FC28F" w14:textId="77777777" w:rsidR="0067139B" w:rsidRPr="002A6943" w:rsidRDefault="00000000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022588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Adultes</w:t>
            </w:r>
          </w:p>
        </w:tc>
        <w:tc>
          <w:tcPr>
            <w:tcW w:w="1836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3DE7D32C" w14:textId="77777777" w:rsidR="0067139B" w:rsidRPr="002A6943" w:rsidRDefault="00000000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454517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Seniors</w:t>
            </w:r>
          </w:p>
        </w:tc>
      </w:tr>
      <w:tr w:rsidR="00471CFC" w14:paraId="7CD153EB" w14:textId="77777777" w:rsidTr="00AD3431">
        <w:tc>
          <w:tcPr>
            <w:tcW w:w="3037" w:type="dxa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0266ACFC" w14:textId="77777777" w:rsidR="00471CFC" w:rsidRDefault="00471CFC" w:rsidP="00471CF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Présence de PMR</w:t>
            </w:r>
          </w:p>
        </w:tc>
        <w:tc>
          <w:tcPr>
            <w:tcW w:w="7223" w:type="dxa"/>
            <w:gridSpan w:val="6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</w:tcPr>
          <w:p w14:paraId="3806ED7B" w14:textId="77777777" w:rsidR="00471CFC" w:rsidRPr="00471CFC" w:rsidRDefault="00000000" w:rsidP="00471CF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96681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CFC" w:rsidRP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 w:rsidRPr="00471CFC">
              <w:rPr>
                <w:rFonts w:cstheme="minorHAnsi"/>
                <w:sz w:val="20"/>
                <w:szCs w:val="20"/>
              </w:rPr>
              <w:t xml:space="preserve">Oui  </w:t>
            </w:r>
            <w:sdt>
              <w:sdtPr>
                <w:rPr>
                  <w:rFonts w:cstheme="minorHAnsi"/>
                  <w:sz w:val="20"/>
                  <w:szCs w:val="20"/>
                </w:rPr>
                <w:id w:val="-664479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CFC" w:rsidRP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 w:rsidRPr="00471CFC">
              <w:rPr>
                <w:rFonts w:cstheme="minorHAnsi"/>
                <w:sz w:val="20"/>
                <w:szCs w:val="20"/>
              </w:rPr>
              <w:t>Non</w:t>
            </w:r>
          </w:p>
        </w:tc>
      </w:tr>
      <w:tr w:rsidR="00471CFC" w14:paraId="7C7B1778" w14:textId="77777777" w:rsidTr="00BF7A91">
        <w:tc>
          <w:tcPr>
            <w:tcW w:w="3037" w:type="dxa"/>
            <w:tcBorders>
              <w:bottom w:val="dashed" w:sz="4" w:space="0" w:color="auto"/>
              <w:right w:val="dashed" w:sz="4" w:space="0" w:color="auto"/>
            </w:tcBorders>
          </w:tcPr>
          <w:p w14:paraId="058D53DD" w14:textId="77777777" w:rsidR="00471CFC" w:rsidRDefault="00471CFC" w:rsidP="00471CFC">
            <w:pPr>
              <w:rPr>
                <w:rFonts w:cstheme="minorHAnsi"/>
              </w:rPr>
            </w:pPr>
          </w:p>
          <w:sdt>
            <w:sdtPr>
              <w:rPr>
                <w:rFonts w:cstheme="minorHAnsi"/>
              </w:rPr>
              <w:id w:val="1174844625"/>
              <w:lock w:val="sdtLocked"/>
              <w:placeholder>
                <w:docPart w:val="D636ABE8FEA24AC5B1953E8B3263C024"/>
              </w:placeholder>
              <w:showingPlcHdr/>
              <w:text w:multiLine="1"/>
            </w:sdtPr>
            <w:sdtContent>
              <w:p w14:paraId="19D6F192" w14:textId="77777777" w:rsidR="00471CFC" w:rsidRPr="002A6943" w:rsidRDefault="00471CFC" w:rsidP="00471CFC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  <w:sdt>
          <w:sdtPr>
            <w:rPr>
              <w:rFonts w:cstheme="minorHAnsi"/>
            </w:rPr>
            <w:id w:val="1786224654"/>
            <w:lock w:val="sdtLocked"/>
            <w:placeholder>
              <w:docPart w:val="60AE167476534BDDA0866A03183E6F8D"/>
            </w:placeholder>
            <w:showingPlcHdr/>
            <w:text w:multiLine="1"/>
          </w:sdtPr>
          <w:sdtContent>
            <w:tc>
              <w:tcPr>
                <w:tcW w:w="2977" w:type="dxa"/>
                <w:gridSpan w:val="2"/>
                <w:tcBorders>
                  <w:left w:val="dashed" w:sz="4" w:space="0" w:color="auto"/>
                  <w:bottom w:val="dashed" w:sz="4" w:space="0" w:color="auto"/>
                  <w:right w:val="dashed" w:sz="4" w:space="0" w:color="auto"/>
                </w:tcBorders>
              </w:tcPr>
              <w:p w14:paraId="65FE2EED" w14:textId="77777777" w:rsidR="00471CFC" w:rsidRPr="002A6943" w:rsidRDefault="00471CFC" w:rsidP="00471CFC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524676282"/>
            <w:lock w:val="sdtLocked"/>
            <w:placeholder>
              <w:docPart w:val="5F51CBA0A75A438ABC8F3843506A4E5B"/>
            </w:placeholder>
            <w:showingPlcHdr/>
            <w:text/>
          </w:sdtPr>
          <w:sdtContent>
            <w:tc>
              <w:tcPr>
                <w:tcW w:w="1559" w:type="dxa"/>
                <w:gridSpan w:val="2"/>
                <w:tcBorders>
                  <w:left w:val="dashed" w:sz="4" w:space="0" w:color="auto"/>
                  <w:bottom w:val="dashed" w:sz="4" w:space="0" w:color="auto"/>
                  <w:right w:val="dashed" w:sz="4" w:space="0" w:color="auto"/>
                </w:tcBorders>
              </w:tcPr>
              <w:p w14:paraId="635B1F79" w14:textId="77777777" w:rsidR="00471CFC" w:rsidRPr="002A6943" w:rsidRDefault="00471CFC" w:rsidP="00471CFC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1604531497"/>
            <w:lock w:val="sdtLocked"/>
            <w:placeholder>
              <w:docPart w:val="0B40C55F63624E8B9589BE4239A58CFE"/>
            </w:placeholder>
            <w:showingPlcHdr/>
            <w:text/>
          </w:sdtPr>
          <w:sdtContent>
            <w:tc>
              <w:tcPr>
                <w:tcW w:w="2687" w:type="dxa"/>
                <w:gridSpan w:val="2"/>
                <w:tcBorders>
                  <w:left w:val="dashed" w:sz="4" w:space="0" w:color="auto"/>
                  <w:bottom w:val="dashed" w:sz="4" w:space="0" w:color="auto"/>
                </w:tcBorders>
              </w:tcPr>
              <w:p w14:paraId="39D35BF2" w14:textId="77777777" w:rsidR="00471CFC" w:rsidRPr="002A6943" w:rsidRDefault="00471CFC" w:rsidP="00471CFC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1CFC" w14:paraId="76B8B9F6" w14:textId="77777777" w:rsidTr="00BF7A91">
        <w:tc>
          <w:tcPr>
            <w:tcW w:w="3037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9405E84" w14:textId="77777777" w:rsidR="00471CFC" w:rsidRPr="002A6943" w:rsidRDefault="00471CFC" w:rsidP="00471CFC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Dynamique du pu</w:t>
            </w:r>
            <w:r>
              <w:rPr>
                <w:rFonts w:cstheme="minorHAnsi"/>
              </w:rPr>
              <w:t>blic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5576B49C" w14:textId="77777777" w:rsidR="00471CFC" w:rsidRPr="002A6943" w:rsidRDefault="00000000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844963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Assis/statique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5FBA986" w14:textId="77777777" w:rsidR="00471CFC" w:rsidRPr="002A6943" w:rsidRDefault="00000000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590045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Dynamique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2A36640" w14:textId="77777777" w:rsidR="00471CFC" w:rsidRPr="002A6943" w:rsidRDefault="00000000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002569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Debout/calme</w:t>
            </w:r>
          </w:p>
        </w:tc>
        <w:tc>
          <w:tcPr>
            <w:tcW w:w="1836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319686A8" w14:textId="77777777" w:rsidR="00471CFC" w:rsidRPr="002A6943" w:rsidRDefault="00000000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16798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Déambulant</w:t>
            </w:r>
          </w:p>
        </w:tc>
      </w:tr>
      <w:tr w:rsidR="00471CFC" w14:paraId="44E413A3" w14:textId="77777777" w:rsidTr="00607BAB">
        <w:trPr>
          <w:trHeight w:val="70"/>
        </w:trPr>
        <w:tc>
          <w:tcPr>
            <w:tcW w:w="3037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7C317E4" w14:textId="77777777" w:rsidR="00471CFC" w:rsidRPr="002A6943" w:rsidRDefault="00471CFC" w:rsidP="00471CF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Type de public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027853AF" w14:textId="77777777" w:rsidR="00471CFC" w:rsidRPr="002A6943" w:rsidRDefault="00000000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165004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Enfants&lt;12 ans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D2F097C" w14:textId="77777777" w:rsidR="00471CFC" w:rsidRPr="002A6943" w:rsidRDefault="00000000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309291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12/18 ans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08BBAA1" w14:textId="77777777" w:rsidR="00471CFC" w:rsidRPr="002A6943" w:rsidRDefault="00000000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47842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Adultes</w:t>
            </w:r>
          </w:p>
        </w:tc>
        <w:tc>
          <w:tcPr>
            <w:tcW w:w="1836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3B83A880" w14:textId="77777777" w:rsidR="00471CFC" w:rsidRPr="002A6943" w:rsidRDefault="00000000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489938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Seniors</w:t>
            </w:r>
          </w:p>
        </w:tc>
      </w:tr>
      <w:tr w:rsidR="00607BAB" w14:paraId="78384E4B" w14:textId="77777777" w:rsidTr="00AD3431">
        <w:trPr>
          <w:trHeight w:val="70"/>
        </w:trPr>
        <w:tc>
          <w:tcPr>
            <w:tcW w:w="3037" w:type="dxa"/>
            <w:tcBorders>
              <w:top w:val="dashed" w:sz="4" w:space="0" w:color="auto"/>
              <w:right w:val="dashed" w:sz="4" w:space="0" w:color="auto"/>
            </w:tcBorders>
          </w:tcPr>
          <w:p w14:paraId="7CD22595" w14:textId="77777777" w:rsidR="00607BAB" w:rsidRDefault="00607BAB" w:rsidP="00607BA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Présence de PMR</w:t>
            </w:r>
          </w:p>
        </w:tc>
        <w:tc>
          <w:tcPr>
            <w:tcW w:w="7223" w:type="dxa"/>
            <w:gridSpan w:val="6"/>
            <w:tcBorders>
              <w:top w:val="dashed" w:sz="4" w:space="0" w:color="auto"/>
              <w:left w:val="dashed" w:sz="4" w:space="0" w:color="auto"/>
            </w:tcBorders>
          </w:tcPr>
          <w:p w14:paraId="24F8CF60" w14:textId="77777777" w:rsidR="00607BAB" w:rsidRDefault="00000000" w:rsidP="00607BAB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756704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7BAB" w:rsidRP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07BAB" w:rsidRPr="00471CFC">
              <w:rPr>
                <w:rFonts w:cstheme="minorHAnsi"/>
                <w:sz w:val="20"/>
                <w:szCs w:val="20"/>
              </w:rPr>
              <w:t>Ou</w:t>
            </w:r>
            <w:r w:rsidR="00607BAB">
              <w:rPr>
                <w:rFonts w:cstheme="minorHAnsi"/>
                <w:sz w:val="20"/>
                <w:szCs w:val="20"/>
              </w:rPr>
              <w:t>i</w:t>
            </w:r>
            <w:r w:rsidR="00607BAB" w:rsidRPr="00471CFC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</w:rPr>
                <w:id w:val="124723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7BAB" w:rsidRP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07BAB" w:rsidRPr="00471CFC">
              <w:rPr>
                <w:rFonts w:cstheme="minorHAnsi"/>
                <w:sz w:val="20"/>
                <w:szCs w:val="20"/>
              </w:rPr>
              <w:t>Non</w:t>
            </w:r>
          </w:p>
        </w:tc>
      </w:tr>
    </w:tbl>
    <w:p w14:paraId="23208AD5" w14:textId="77777777" w:rsidR="005C6B50" w:rsidRPr="00705C1C" w:rsidRDefault="005C6B50" w:rsidP="009A2635">
      <w:pPr>
        <w:ind w:left="360"/>
        <w:rPr>
          <w:sz w:val="20"/>
          <w:szCs w:val="20"/>
        </w:rPr>
      </w:pPr>
    </w:p>
    <w:p w14:paraId="327AE353" w14:textId="77777777" w:rsidR="00CA667D" w:rsidRPr="0067139B" w:rsidRDefault="00CA667D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A</w:t>
      </w:r>
      <w:r w:rsidR="0067139B" w:rsidRPr="0067139B">
        <w:rPr>
          <w:b/>
          <w:bCs/>
          <w:sz w:val="32"/>
          <w:szCs w:val="32"/>
        </w:rPr>
        <w:t>nimation musicale</w:t>
      </w:r>
    </w:p>
    <w:p w14:paraId="2F6FA7BE" w14:textId="77777777" w:rsidR="00CA667D" w:rsidRDefault="00CA667D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21"/>
        <w:gridCol w:w="567"/>
        <w:gridCol w:w="2126"/>
        <w:gridCol w:w="1985"/>
        <w:gridCol w:w="2261"/>
      </w:tblGrid>
      <w:tr w:rsidR="00607BAB" w:rsidRPr="00EE20DD" w14:paraId="3406DC3B" w14:textId="77777777" w:rsidTr="00B07C46">
        <w:tc>
          <w:tcPr>
            <w:tcW w:w="3888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6982ED87" w14:textId="77777777" w:rsidR="00607BAB" w:rsidRDefault="00607BAB" w:rsidP="00EE20DD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Type d’animation</w:t>
            </w:r>
          </w:p>
        </w:tc>
        <w:tc>
          <w:tcPr>
            <w:tcW w:w="6372" w:type="dxa"/>
            <w:gridSpan w:val="3"/>
            <w:tcBorders>
              <w:left w:val="nil"/>
            </w:tcBorders>
          </w:tcPr>
          <w:p w14:paraId="5EDF3526" w14:textId="77777777" w:rsidR="00607BAB" w:rsidRDefault="00000000" w:rsidP="00EE20DD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53235113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7BA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07BAB">
              <w:rPr>
                <w:rFonts w:cstheme="minorHAnsi"/>
              </w:rPr>
              <w:t xml:space="preserve">Professionnel </w:t>
            </w:r>
            <w:sdt>
              <w:sdtPr>
                <w:rPr>
                  <w:rFonts w:cstheme="minorHAnsi"/>
                </w:rPr>
                <w:id w:val="-62801073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7BA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07BAB">
              <w:rPr>
                <w:rFonts w:cstheme="minorHAnsi"/>
              </w:rPr>
              <w:t>Amateur</w:t>
            </w:r>
          </w:p>
        </w:tc>
      </w:tr>
      <w:tr w:rsidR="00EE20DD" w:rsidRPr="00EE20DD" w14:paraId="40304D00" w14:textId="77777777" w:rsidTr="00B07C46">
        <w:tc>
          <w:tcPr>
            <w:tcW w:w="3888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063B8CB8" w14:textId="77777777" w:rsidR="00EE20DD" w:rsidRPr="00EE20DD" w:rsidRDefault="00EE20DD" w:rsidP="00EE20DD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Nom du groupe/DJ</w:t>
            </w:r>
          </w:p>
        </w:tc>
        <w:sdt>
          <w:sdtPr>
            <w:rPr>
              <w:rFonts w:cstheme="minorHAnsi"/>
            </w:rPr>
            <w:id w:val="-1435813575"/>
            <w:lock w:val="sdtLocked"/>
            <w:placeholder>
              <w:docPart w:val="0BC9A8E581B9444DB0F219A05739C7F0"/>
            </w:placeholder>
            <w:showingPlcHdr/>
            <w:text/>
          </w:sdtPr>
          <w:sdtContent>
            <w:tc>
              <w:tcPr>
                <w:tcW w:w="6372" w:type="dxa"/>
                <w:gridSpan w:val="3"/>
                <w:tcBorders>
                  <w:left w:val="nil"/>
                </w:tcBorders>
              </w:tcPr>
              <w:p w14:paraId="359214AF" w14:textId="77777777" w:rsidR="00EE20DD" w:rsidRPr="00EE20DD" w:rsidRDefault="00EE20DD" w:rsidP="00EE20DD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E20DD" w:rsidRPr="00EE20DD" w14:paraId="1558347D" w14:textId="77777777" w:rsidTr="00B07C46">
        <w:tc>
          <w:tcPr>
            <w:tcW w:w="3888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1806C129" w14:textId="77777777" w:rsidR="00EE20DD" w:rsidRPr="00EE20DD" w:rsidRDefault="00EE20DD" w:rsidP="00EE20DD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Responsable animation (nom prénom)</w:t>
            </w:r>
          </w:p>
        </w:tc>
        <w:sdt>
          <w:sdtPr>
            <w:rPr>
              <w:rFonts w:cstheme="minorHAnsi"/>
            </w:rPr>
            <w:id w:val="-1521536289"/>
            <w:lock w:val="sdtLocked"/>
            <w:placeholder>
              <w:docPart w:val="A09C01EE78F141438AE4AF5F3D69B88D"/>
            </w:placeholder>
            <w:showingPlcHdr/>
            <w:text/>
          </w:sdtPr>
          <w:sdtContent>
            <w:tc>
              <w:tcPr>
                <w:tcW w:w="6372" w:type="dxa"/>
                <w:gridSpan w:val="3"/>
                <w:tcBorders>
                  <w:left w:val="nil"/>
                </w:tcBorders>
              </w:tcPr>
              <w:p w14:paraId="562CF24C" w14:textId="77777777" w:rsidR="00EE20DD" w:rsidRPr="00EE20DD" w:rsidRDefault="00EE20DD" w:rsidP="00EE20DD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E20DD" w:rsidRPr="00EE20DD" w14:paraId="455F5C34" w14:textId="77777777" w:rsidTr="00B07C46">
        <w:tc>
          <w:tcPr>
            <w:tcW w:w="3888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73E261F2" w14:textId="77777777" w:rsidR="00EE20DD" w:rsidRPr="00EE20DD" w:rsidRDefault="00EE20DD" w:rsidP="00EE20DD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Adresse</w:t>
            </w:r>
          </w:p>
        </w:tc>
        <w:sdt>
          <w:sdtPr>
            <w:rPr>
              <w:rFonts w:cstheme="minorHAnsi"/>
            </w:rPr>
            <w:id w:val="-2084978711"/>
            <w:lock w:val="sdtLocked"/>
            <w:placeholder>
              <w:docPart w:val="256F514F8F954FE69A5AA0ED98A2EBF1"/>
            </w:placeholder>
            <w:showingPlcHdr/>
            <w:text/>
          </w:sdtPr>
          <w:sdtContent>
            <w:tc>
              <w:tcPr>
                <w:tcW w:w="6372" w:type="dxa"/>
                <w:gridSpan w:val="3"/>
                <w:tcBorders>
                  <w:left w:val="nil"/>
                </w:tcBorders>
              </w:tcPr>
              <w:p w14:paraId="4ED46624" w14:textId="77777777" w:rsidR="00EE20DD" w:rsidRPr="00EE20DD" w:rsidRDefault="00EE20DD" w:rsidP="00EE20DD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E20DD" w:rsidRPr="00EE20DD" w14:paraId="2FA23DA1" w14:textId="77777777" w:rsidTr="00B07C46">
        <w:tc>
          <w:tcPr>
            <w:tcW w:w="3888" w:type="dxa"/>
            <w:gridSpan w:val="2"/>
            <w:tcBorders>
              <w:bottom w:val="single" w:sz="4" w:space="0" w:color="auto"/>
              <w:right w:val="nil"/>
            </w:tcBorders>
            <w:shd w:val="clear" w:color="auto" w:fill="DEEAF6" w:themeFill="accent5" w:themeFillTint="33"/>
          </w:tcPr>
          <w:p w14:paraId="76610AA8" w14:textId="77777777" w:rsidR="00EE20DD" w:rsidRPr="00EE20DD" w:rsidRDefault="00EE20DD" w:rsidP="00EE20DD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lastRenderedPageBreak/>
              <w:t>Téléphone mobile (GSM)</w:t>
            </w:r>
          </w:p>
        </w:tc>
        <w:sdt>
          <w:sdtPr>
            <w:rPr>
              <w:rFonts w:cstheme="minorHAnsi"/>
            </w:rPr>
            <w:id w:val="-1742628071"/>
            <w:lock w:val="sdtLocked"/>
            <w:placeholder>
              <w:docPart w:val="4A1192EDAC55437FB50FA76016391B4C"/>
            </w:placeholder>
            <w:showingPlcHdr/>
            <w:text/>
          </w:sdtPr>
          <w:sdtContent>
            <w:tc>
              <w:tcPr>
                <w:tcW w:w="6372" w:type="dxa"/>
                <w:gridSpan w:val="3"/>
                <w:tcBorders>
                  <w:left w:val="nil"/>
                  <w:bottom w:val="single" w:sz="4" w:space="0" w:color="auto"/>
                </w:tcBorders>
              </w:tcPr>
              <w:p w14:paraId="03E2D216" w14:textId="77777777" w:rsidR="00EE20DD" w:rsidRPr="00EE20DD" w:rsidRDefault="00EE20DD" w:rsidP="00EE20DD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E20DD" w:rsidRPr="00EE20DD" w14:paraId="4B4737C5" w14:textId="77777777" w:rsidTr="00B07C46">
        <w:tc>
          <w:tcPr>
            <w:tcW w:w="3321" w:type="dxa"/>
            <w:tcBorders>
              <w:bottom w:val="single" w:sz="4" w:space="0" w:color="auto"/>
              <w:right w:val="nil"/>
            </w:tcBorders>
            <w:shd w:val="clear" w:color="auto" w:fill="DEEAF6" w:themeFill="accent5" w:themeFillTint="33"/>
          </w:tcPr>
          <w:p w14:paraId="7E2326B2" w14:textId="77777777" w:rsidR="00EE20DD" w:rsidRPr="00EE20DD" w:rsidRDefault="00EE20DD" w:rsidP="00EE20DD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Matériel utilisé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590795F" w14:textId="77777777" w:rsidR="00EE20DD" w:rsidRPr="0067139B" w:rsidRDefault="00000000" w:rsidP="00EE20DD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02397652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 w:rsidRPr="0067139B">
              <w:rPr>
                <w:rFonts w:cstheme="minorHAnsi"/>
                <w:sz w:val="20"/>
                <w:szCs w:val="20"/>
              </w:rPr>
              <w:t>Pont suspendu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328CEAFC" w14:textId="77777777" w:rsidR="00EE20DD" w:rsidRPr="0067139B" w:rsidRDefault="00000000" w:rsidP="00EE20DD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27621797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 w:rsidRPr="0067139B">
              <w:rPr>
                <w:rFonts w:cstheme="minorHAnsi"/>
                <w:sz w:val="20"/>
                <w:szCs w:val="20"/>
              </w:rPr>
              <w:t>Scène/podium</w:t>
            </w:r>
          </w:p>
        </w:tc>
        <w:tc>
          <w:tcPr>
            <w:tcW w:w="2261" w:type="dxa"/>
            <w:tcBorders>
              <w:left w:val="nil"/>
              <w:bottom w:val="single" w:sz="4" w:space="0" w:color="auto"/>
            </w:tcBorders>
          </w:tcPr>
          <w:p w14:paraId="631F853C" w14:textId="77777777" w:rsidR="00EE20DD" w:rsidRPr="0067139B" w:rsidRDefault="00000000" w:rsidP="00EE20DD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38326161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 w:rsidRPr="0067139B">
              <w:rPr>
                <w:rFonts w:cstheme="minorHAnsi"/>
                <w:sz w:val="20"/>
                <w:szCs w:val="20"/>
              </w:rPr>
              <w:t>Artifices/pyrotechnie</w:t>
            </w:r>
          </w:p>
        </w:tc>
      </w:tr>
      <w:tr w:rsidR="00EE20DD" w:rsidRPr="00EE20DD" w14:paraId="22E0A7BF" w14:textId="77777777" w:rsidTr="00B07C46">
        <w:tc>
          <w:tcPr>
            <w:tcW w:w="3888" w:type="dxa"/>
            <w:gridSpan w:val="2"/>
            <w:tcBorders>
              <w:bottom w:val="nil"/>
              <w:right w:val="nil"/>
            </w:tcBorders>
            <w:shd w:val="clear" w:color="auto" w:fill="DEEAF6" w:themeFill="accent5" w:themeFillTint="33"/>
          </w:tcPr>
          <w:p w14:paraId="06336CC4" w14:textId="77777777" w:rsidR="00EE20DD" w:rsidRPr="00EE20DD" w:rsidRDefault="00EE20DD" w:rsidP="00EE20DD">
            <w:pPr>
              <w:rPr>
                <w:rFonts w:cstheme="minorHAnsi"/>
              </w:rPr>
            </w:pPr>
            <w:r w:rsidRPr="00EE20DD">
              <w:rPr>
                <w:b/>
                <w:bCs/>
                <w:color w:val="808080" w:themeColor="background1" w:themeShade="80"/>
              </w:rPr>
              <w:t>Utilisation d’un sky tracer/laser</w:t>
            </w:r>
            <w:r>
              <w:rPr>
                <w:b/>
                <w:bCs/>
                <w:color w:val="808080" w:themeColor="background1" w:themeShade="80"/>
              </w:rPr>
              <w:t>*</w:t>
            </w:r>
          </w:p>
        </w:tc>
        <w:tc>
          <w:tcPr>
            <w:tcW w:w="6372" w:type="dxa"/>
            <w:gridSpan w:val="3"/>
            <w:tcBorders>
              <w:left w:val="nil"/>
              <w:bottom w:val="nil"/>
            </w:tcBorders>
          </w:tcPr>
          <w:p w14:paraId="7DE059C4" w14:textId="77777777" w:rsidR="00EE20DD" w:rsidRPr="00607BAB" w:rsidRDefault="00000000" w:rsidP="0067139B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1340735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 w:rsidRPr="00607BA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 w:rsidRPr="00607BAB">
              <w:rPr>
                <w:rFonts w:cstheme="minorHAnsi"/>
                <w:sz w:val="20"/>
                <w:szCs w:val="20"/>
              </w:rPr>
              <w:t xml:space="preserve">Oui*  </w:t>
            </w:r>
            <w:sdt>
              <w:sdtPr>
                <w:rPr>
                  <w:rFonts w:cstheme="minorHAnsi"/>
                  <w:sz w:val="20"/>
                  <w:szCs w:val="20"/>
                </w:rPr>
                <w:id w:val="45892319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 w:rsidRPr="00607BA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 w:rsidRPr="00607BAB">
              <w:rPr>
                <w:rFonts w:cstheme="minorHAnsi"/>
                <w:sz w:val="20"/>
                <w:szCs w:val="20"/>
              </w:rPr>
              <w:t>Non</w:t>
            </w:r>
          </w:p>
        </w:tc>
      </w:tr>
      <w:tr w:rsidR="00EE20DD" w:rsidRPr="00EE20DD" w14:paraId="7294D2BF" w14:textId="77777777" w:rsidTr="00B07C46">
        <w:tc>
          <w:tcPr>
            <w:tcW w:w="10260" w:type="dxa"/>
            <w:gridSpan w:val="5"/>
            <w:tcBorders>
              <w:top w:val="nil"/>
            </w:tcBorders>
          </w:tcPr>
          <w:p w14:paraId="1F900176" w14:textId="77777777" w:rsidR="00EE20DD" w:rsidRPr="00EE20DD" w:rsidRDefault="00EE20DD" w:rsidP="00EE20DD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EE20DD">
              <w:rPr>
                <w:rFonts w:cstheme="minorHAnsi"/>
                <w:i/>
                <w:iCs/>
                <w:color w:val="808080" w:themeColor="background1" w:themeShade="80"/>
                <w:sz w:val="20"/>
                <w:szCs w:val="20"/>
              </w:rPr>
              <w:t>*Une demande d’autorisation devra être introduite auprès de la Direction du Transport aérien, rue du Progrès 80 Bte 5, 1030 Bruxelles. Formulaire téléchargeable sur www.police.be/5294</w:t>
            </w:r>
          </w:p>
        </w:tc>
      </w:tr>
    </w:tbl>
    <w:p w14:paraId="5265E325" w14:textId="77777777" w:rsidR="00CA667D" w:rsidRPr="00705C1C" w:rsidRDefault="00CA667D" w:rsidP="009A2635">
      <w:pPr>
        <w:ind w:left="360"/>
        <w:rPr>
          <w:sz w:val="20"/>
          <w:szCs w:val="20"/>
        </w:rPr>
      </w:pPr>
    </w:p>
    <w:p w14:paraId="29C7E2BA" w14:textId="77777777" w:rsidR="00CA667D" w:rsidRPr="0067139B" w:rsidRDefault="00CA667D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A</w:t>
      </w:r>
      <w:r w:rsidR="0067139B">
        <w:rPr>
          <w:b/>
          <w:bCs/>
          <w:sz w:val="32"/>
          <w:szCs w:val="32"/>
        </w:rPr>
        <w:t xml:space="preserve">ssurance </w:t>
      </w:r>
      <w:r w:rsidRPr="0067139B">
        <w:rPr>
          <w:b/>
          <w:bCs/>
          <w:sz w:val="32"/>
          <w:szCs w:val="32"/>
        </w:rPr>
        <w:t>RC (responsabilité civile)</w:t>
      </w:r>
    </w:p>
    <w:p w14:paraId="7451BCB4" w14:textId="77777777" w:rsidR="00CA667D" w:rsidRPr="00705C1C" w:rsidRDefault="00CA667D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88"/>
        <w:gridCol w:w="6372"/>
      </w:tblGrid>
      <w:tr w:rsidR="00EE20DD" w14:paraId="4D2B5728" w14:textId="77777777" w:rsidTr="00B07C46">
        <w:tc>
          <w:tcPr>
            <w:tcW w:w="3888" w:type="dxa"/>
            <w:tcBorders>
              <w:right w:val="nil"/>
            </w:tcBorders>
            <w:shd w:val="clear" w:color="auto" w:fill="DEEAF6" w:themeFill="accent5" w:themeFillTint="33"/>
          </w:tcPr>
          <w:p w14:paraId="7EC13C00" w14:textId="77777777" w:rsidR="00EE20DD" w:rsidRPr="00EE20DD" w:rsidRDefault="00EE20DD" w:rsidP="009A2635">
            <w:pPr>
              <w:rPr>
                <w:b/>
                <w:bCs/>
                <w:color w:val="808080" w:themeColor="background1" w:themeShade="80"/>
              </w:rPr>
            </w:pPr>
            <w:r w:rsidRPr="00EE20DD">
              <w:rPr>
                <w:b/>
                <w:bCs/>
                <w:color w:val="808080" w:themeColor="background1" w:themeShade="80"/>
              </w:rPr>
              <w:t>Nom de la compagnie d’assurance</w:t>
            </w:r>
          </w:p>
        </w:tc>
        <w:sdt>
          <w:sdtPr>
            <w:rPr>
              <w:sz w:val="32"/>
              <w:szCs w:val="32"/>
            </w:rPr>
            <w:id w:val="-1050760403"/>
            <w:lock w:val="sdtLocked"/>
            <w:placeholder>
              <w:docPart w:val="ADF6ED99D4BA4E08AAE085AF9B900040"/>
            </w:placeholder>
            <w:showingPlcHdr/>
            <w:text/>
          </w:sdtPr>
          <w:sdtContent>
            <w:tc>
              <w:tcPr>
                <w:tcW w:w="6372" w:type="dxa"/>
                <w:tcBorders>
                  <w:left w:val="nil"/>
                </w:tcBorders>
              </w:tcPr>
              <w:p w14:paraId="5627BA85" w14:textId="77777777" w:rsidR="00EE20DD" w:rsidRDefault="00EE20DD" w:rsidP="009A2635">
                <w:pPr>
                  <w:rPr>
                    <w:sz w:val="32"/>
                    <w:szCs w:val="32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E20DD" w14:paraId="6180B645" w14:textId="77777777" w:rsidTr="00B07C46">
        <w:tc>
          <w:tcPr>
            <w:tcW w:w="3888" w:type="dxa"/>
            <w:tcBorders>
              <w:right w:val="nil"/>
            </w:tcBorders>
            <w:shd w:val="clear" w:color="auto" w:fill="DEEAF6" w:themeFill="accent5" w:themeFillTint="33"/>
          </w:tcPr>
          <w:p w14:paraId="12BB8761" w14:textId="77777777" w:rsidR="00EE20DD" w:rsidRPr="00EE20DD" w:rsidRDefault="00EE20DD" w:rsidP="009A2635">
            <w:pPr>
              <w:rPr>
                <w:b/>
                <w:bCs/>
                <w:color w:val="808080" w:themeColor="background1" w:themeShade="80"/>
              </w:rPr>
            </w:pPr>
            <w:r w:rsidRPr="00EE20DD">
              <w:rPr>
                <w:b/>
                <w:bCs/>
                <w:color w:val="808080" w:themeColor="background1" w:themeShade="80"/>
              </w:rPr>
              <w:t>N° de contrat / de police</w:t>
            </w:r>
          </w:p>
        </w:tc>
        <w:sdt>
          <w:sdtPr>
            <w:rPr>
              <w:sz w:val="32"/>
              <w:szCs w:val="32"/>
            </w:rPr>
            <w:id w:val="-1165004029"/>
            <w:lock w:val="sdtLocked"/>
            <w:placeholder>
              <w:docPart w:val="1893CBEFCE3140B6ADB7EDE92C291177"/>
            </w:placeholder>
            <w:showingPlcHdr/>
            <w:text/>
          </w:sdtPr>
          <w:sdtContent>
            <w:tc>
              <w:tcPr>
                <w:tcW w:w="6372" w:type="dxa"/>
                <w:tcBorders>
                  <w:left w:val="nil"/>
                </w:tcBorders>
              </w:tcPr>
              <w:p w14:paraId="3F4552A7" w14:textId="77777777" w:rsidR="00EE20DD" w:rsidRDefault="00EE20DD" w:rsidP="009A2635">
                <w:pPr>
                  <w:rPr>
                    <w:sz w:val="32"/>
                    <w:szCs w:val="32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21DD5A99" w14:textId="77777777" w:rsidR="00CA667D" w:rsidRPr="00705C1C" w:rsidRDefault="00CA667D" w:rsidP="009A2635">
      <w:pPr>
        <w:ind w:left="360"/>
        <w:rPr>
          <w:sz w:val="20"/>
          <w:szCs w:val="20"/>
        </w:rPr>
      </w:pPr>
    </w:p>
    <w:p w14:paraId="43E957C7" w14:textId="77777777" w:rsidR="00CA667D" w:rsidRPr="0067139B" w:rsidRDefault="00CA667D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B</w:t>
      </w:r>
      <w:r w:rsidR="0067139B" w:rsidRPr="0067139B">
        <w:rPr>
          <w:b/>
          <w:bCs/>
          <w:sz w:val="32"/>
          <w:szCs w:val="32"/>
        </w:rPr>
        <w:t>oissons</w:t>
      </w:r>
    </w:p>
    <w:p w14:paraId="69D94FF9" w14:textId="77777777" w:rsidR="00CA667D" w:rsidRPr="00705C1C" w:rsidRDefault="00CA667D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54"/>
        <w:gridCol w:w="2551"/>
        <w:gridCol w:w="2399"/>
        <w:gridCol w:w="2556"/>
      </w:tblGrid>
      <w:tr w:rsidR="00D94D1E" w:rsidRPr="00D94D1E" w14:paraId="46045E2F" w14:textId="77777777" w:rsidTr="005A58D7">
        <w:tc>
          <w:tcPr>
            <w:tcW w:w="2754" w:type="dxa"/>
            <w:tcBorders>
              <w:bottom w:val="single" w:sz="4" w:space="0" w:color="auto"/>
              <w:right w:val="nil"/>
            </w:tcBorders>
            <w:shd w:val="clear" w:color="auto" w:fill="DEEAF6" w:themeFill="accent5" w:themeFillTint="33"/>
          </w:tcPr>
          <w:p w14:paraId="50DDE5C3" w14:textId="77777777" w:rsidR="00D94D1E" w:rsidRPr="00D94D1E" w:rsidRDefault="00D94D1E" w:rsidP="009A2635">
            <w:pPr>
              <w:rPr>
                <w:b/>
                <w:bCs/>
                <w:color w:val="808080" w:themeColor="background1" w:themeShade="80"/>
              </w:rPr>
            </w:pPr>
            <w:r w:rsidRPr="00D94D1E">
              <w:rPr>
                <w:b/>
                <w:bCs/>
                <w:color w:val="808080" w:themeColor="background1" w:themeShade="80"/>
              </w:rPr>
              <w:t>Type de contenant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</w:tcPr>
          <w:p w14:paraId="6BC44FAA" w14:textId="77777777" w:rsidR="00D94D1E" w:rsidRPr="005A58D7" w:rsidRDefault="00000000" w:rsidP="009A2635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-76985083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58D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5A58D7" w:rsidRPr="005A58D7">
              <w:rPr>
                <w:color w:val="000000" w:themeColor="text1"/>
                <w:sz w:val="20"/>
                <w:szCs w:val="20"/>
              </w:rPr>
              <w:t>Verres</w:t>
            </w:r>
          </w:p>
        </w:tc>
        <w:tc>
          <w:tcPr>
            <w:tcW w:w="2399" w:type="dxa"/>
            <w:tcBorders>
              <w:left w:val="nil"/>
              <w:bottom w:val="single" w:sz="4" w:space="0" w:color="auto"/>
              <w:right w:val="nil"/>
            </w:tcBorders>
          </w:tcPr>
          <w:p w14:paraId="65312730" w14:textId="77777777" w:rsidR="00D94D1E" w:rsidRPr="005A58D7" w:rsidRDefault="00000000" w:rsidP="009A2635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-140915522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58D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5A58D7" w:rsidRPr="005A58D7">
              <w:rPr>
                <w:color w:val="000000" w:themeColor="text1"/>
                <w:sz w:val="20"/>
                <w:szCs w:val="20"/>
              </w:rPr>
              <w:t>Gobelets jetables</w:t>
            </w:r>
          </w:p>
        </w:tc>
        <w:tc>
          <w:tcPr>
            <w:tcW w:w="2556" w:type="dxa"/>
            <w:tcBorders>
              <w:left w:val="nil"/>
              <w:bottom w:val="single" w:sz="4" w:space="0" w:color="auto"/>
            </w:tcBorders>
          </w:tcPr>
          <w:p w14:paraId="29B95526" w14:textId="77777777" w:rsidR="00D94D1E" w:rsidRPr="005A58D7" w:rsidRDefault="00000000" w:rsidP="009A2635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-198298695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58D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5A58D7" w:rsidRPr="005A58D7">
              <w:rPr>
                <w:color w:val="000000" w:themeColor="text1"/>
                <w:sz w:val="20"/>
                <w:szCs w:val="20"/>
              </w:rPr>
              <w:t>Gobelets réutilisables</w:t>
            </w:r>
          </w:p>
        </w:tc>
      </w:tr>
      <w:tr w:rsidR="00D94D1E" w:rsidRPr="00D94D1E" w14:paraId="749ACBB0" w14:textId="77777777" w:rsidTr="005A58D7">
        <w:trPr>
          <w:trHeight w:val="898"/>
        </w:trPr>
        <w:tc>
          <w:tcPr>
            <w:tcW w:w="2754" w:type="dxa"/>
            <w:tcBorders>
              <w:right w:val="nil"/>
            </w:tcBorders>
            <w:shd w:val="clear" w:color="auto" w:fill="DEEAF6" w:themeFill="accent5" w:themeFillTint="33"/>
          </w:tcPr>
          <w:p w14:paraId="309E0093" w14:textId="77777777" w:rsidR="00D94D1E" w:rsidRPr="00D94D1E" w:rsidRDefault="00D94D1E" w:rsidP="009A2635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 xml:space="preserve">Type de boissons alcoolisées (bières, </w:t>
            </w:r>
            <w:proofErr w:type="gramStart"/>
            <w:r>
              <w:rPr>
                <w:b/>
                <w:bCs/>
                <w:color w:val="808080" w:themeColor="background1" w:themeShade="80"/>
              </w:rPr>
              <w:t>vin, ….</w:t>
            </w:r>
            <w:proofErr w:type="gramEnd"/>
            <w:r>
              <w:rPr>
                <w:b/>
                <w:bCs/>
                <w:color w:val="808080" w:themeColor="background1" w:themeShade="80"/>
              </w:rPr>
              <w:t>)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-865832960"/>
            <w:lock w:val="sdtLocked"/>
            <w:placeholder>
              <w:docPart w:val="81FE8EA469E54121B1E4CF33E8AB6AEB"/>
            </w:placeholder>
            <w:showingPlcHdr/>
            <w:text w:multiLine="1"/>
          </w:sdtPr>
          <w:sdtContent>
            <w:tc>
              <w:tcPr>
                <w:tcW w:w="7506" w:type="dxa"/>
                <w:gridSpan w:val="3"/>
                <w:tcBorders>
                  <w:left w:val="nil"/>
                </w:tcBorders>
              </w:tcPr>
              <w:p w14:paraId="3888D687" w14:textId="77777777" w:rsidR="00D94D1E" w:rsidRPr="00D94D1E" w:rsidRDefault="00D94D1E" w:rsidP="009A2635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71850630" w14:textId="77777777" w:rsidR="00CA667D" w:rsidRPr="00705C1C" w:rsidRDefault="00CA667D" w:rsidP="009A2635">
      <w:pPr>
        <w:ind w:left="360"/>
        <w:rPr>
          <w:sz w:val="20"/>
          <w:szCs w:val="20"/>
        </w:rPr>
      </w:pPr>
    </w:p>
    <w:p w14:paraId="174B44F8" w14:textId="77777777" w:rsidR="00CA667D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Mobilité</w:t>
      </w:r>
    </w:p>
    <w:p w14:paraId="3DA1965E" w14:textId="77777777" w:rsidR="00CA667D" w:rsidRPr="00705C1C" w:rsidRDefault="00CA667D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71"/>
        <w:gridCol w:w="6089"/>
      </w:tblGrid>
      <w:tr w:rsidR="00D94D1E" w:rsidRPr="00D94D1E" w14:paraId="46469C61" w14:textId="77777777" w:rsidTr="00916C9B">
        <w:trPr>
          <w:trHeight w:val="2463"/>
        </w:trPr>
        <w:tc>
          <w:tcPr>
            <w:tcW w:w="4171" w:type="dxa"/>
            <w:shd w:val="clear" w:color="auto" w:fill="DEEAF6" w:themeFill="accent5" w:themeFillTint="33"/>
            <w:vAlign w:val="center"/>
          </w:tcPr>
          <w:p w14:paraId="7B12576E" w14:textId="77777777" w:rsidR="00D94D1E" w:rsidRDefault="00D94D1E" w:rsidP="00D94D1E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Description</w:t>
            </w:r>
          </w:p>
          <w:p w14:paraId="09B11B83" w14:textId="77777777" w:rsidR="00D94D1E" w:rsidRPr="00D94D1E" w:rsidRDefault="00D94D1E" w:rsidP="00D94D1E">
            <w:pPr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D94D1E"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>(Décrire la situation en termes de mobilité ainsi que vos souhaits)</w:t>
            </w:r>
          </w:p>
        </w:tc>
        <w:sdt>
          <w:sdtPr>
            <w:rPr>
              <w:rFonts w:cstheme="minorHAnsi"/>
            </w:rPr>
            <w:id w:val="-771012179"/>
            <w:lock w:val="sdtLocked"/>
            <w:placeholder>
              <w:docPart w:val="4FB6F705F7564BCB9448612DA353C652"/>
            </w:placeholder>
            <w:showingPlcHdr/>
            <w:text w:multiLine="1"/>
          </w:sdtPr>
          <w:sdtContent>
            <w:tc>
              <w:tcPr>
                <w:tcW w:w="6089" w:type="dxa"/>
              </w:tcPr>
              <w:p w14:paraId="6A793080" w14:textId="77777777" w:rsidR="00D94D1E" w:rsidRPr="00D94D1E" w:rsidRDefault="00D94D1E" w:rsidP="009A2635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94D1E" w:rsidRPr="00D94D1E" w14:paraId="7FCECD8D" w14:textId="77777777" w:rsidTr="00916C9B">
        <w:trPr>
          <w:trHeight w:val="1415"/>
        </w:trPr>
        <w:tc>
          <w:tcPr>
            <w:tcW w:w="4171" w:type="dxa"/>
            <w:shd w:val="clear" w:color="auto" w:fill="DEEAF6" w:themeFill="accent5" w:themeFillTint="33"/>
            <w:vAlign w:val="center"/>
          </w:tcPr>
          <w:p w14:paraId="1DEA1513" w14:textId="77777777" w:rsidR="00D94D1E" w:rsidRPr="00D94D1E" w:rsidRDefault="00D94D1E" w:rsidP="00D94D1E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Demande de mesures spécifiques en matière de circulation</w:t>
            </w:r>
          </w:p>
        </w:tc>
        <w:tc>
          <w:tcPr>
            <w:tcW w:w="6089" w:type="dxa"/>
          </w:tcPr>
          <w:p w14:paraId="38373998" w14:textId="77777777" w:rsidR="00D94D1E" w:rsidRDefault="00000000" w:rsidP="009A2635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19292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44458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>Non</w:t>
            </w:r>
          </w:p>
          <w:p w14:paraId="39A93ED5" w14:textId="77777777" w:rsidR="00D94D1E" w:rsidRDefault="00D94D1E" w:rsidP="009A2635">
            <w:pPr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</w:p>
          <w:p w14:paraId="2CDC3737" w14:textId="77777777" w:rsidR="00D94D1E" w:rsidRDefault="00D94D1E" w:rsidP="009A2635">
            <w:pPr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D94D1E"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Cette demande est obligatoire si des déviations sont </w:t>
            </w:r>
            <w:r w:rsidR="008E35A3"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>nécessaires</w:t>
            </w:r>
            <w:r w:rsidRPr="00D94D1E"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>. A introduire via votre administration communale et concrétisée par un arrêté de police</w:t>
            </w:r>
          </w:p>
          <w:sdt>
            <w:sdtPr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id w:val="1724708431"/>
              <w:lock w:val="sdtLocked"/>
              <w:placeholder>
                <w:docPart w:val="ADBEF56216C947E5B68CC78CA386F068"/>
              </w:placeholder>
              <w:showingPlcHdr/>
              <w:text w:multiLine="1"/>
            </w:sdtPr>
            <w:sdtContent>
              <w:p w14:paraId="173EF78C" w14:textId="77777777" w:rsidR="008E35A3" w:rsidRDefault="008E35A3" w:rsidP="009A2635">
                <w:pPr>
                  <w:rPr>
                    <w:b/>
                    <w:bCs/>
                    <w:i/>
                    <w:iCs/>
                    <w:color w:val="808080" w:themeColor="background1" w:themeShade="80"/>
                    <w:sz w:val="18"/>
                    <w:szCs w:val="18"/>
                  </w:rPr>
                </w:pPr>
                <w:r w:rsidRPr="002D6B41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65AB8309" w14:textId="77777777" w:rsidR="008E35A3" w:rsidRPr="00D94D1E" w:rsidRDefault="008E35A3" w:rsidP="009A2635">
            <w:pPr>
              <w:rPr>
                <w:rFonts w:cstheme="minorHAnsi"/>
              </w:rPr>
            </w:pPr>
          </w:p>
        </w:tc>
      </w:tr>
      <w:tr w:rsidR="008E35A3" w:rsidRPr="00D94D1E" w14:paraId="09A1BDA1" w14:textId="77777777" w:rsidTr="00916C9B">
        <w:trPr>
          <w:trHeight w:val="1415"/>
        </w:trPr>
        <w:tc>
          <w:tcPr>
            <w:tcW w:w="4171" w:type="dxa"/>
            <w:shd w:val="clear" w:color="auto" w:fill="DEEAF6" w:themeFill="accent5" w:themeFillTint="33"/>
            <w:vAlign w:val="center"/>
          </w:tcPr>
          <w:p w14:paraId="3BB09FE5" w14:textId="77777777" w:rsidR="008E35A3" w:rsidRDefault="008E35A3" w:rsidP="008E35A3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 xml:space="preserve">Demande de matériel de prêt ou location (barrières, </w:t>
            </w:r>
            <w:proofErr w:type="gramStart"/>
            <w:r>
              <w:rPr>
                <w:b/>
                <w:bCs/>
                <w:color w:val="808080" w:themeColor="background1" w:themeShade="80"/>
              </w:rPr>
              <w:t>panneaux,…</w:t>
            </w:r>
            <w:proofErr w:type="gramEnd"/>
            <w:r>
              <w:rPr>
                <w:b/>
                <w:bCs/>
                <w:color w:val="808080" w:themeColor="background1" w:themeShade="80"/>
              </w:rPr>
              <w:t xml:space="preserve"> )</w:t>
            </w:r>
          </w:p>
        </w:tc>
        <w:tc>
          <w:tcPr>
            <w:tcW w:w="6089" w:type="dxa"/>
          </w:tcPr>
          <w:p w14:paraId="01F2EFD5" w14:textId="77777777" w:rsidR="008E35A3" w:rsidRDefault="00000000" w:rsidP="008E35A3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248179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5A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E35A3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-1222908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5A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E35A3">
              <w:rPr>
                <w:rFonts w:cstheme="minorHAnsi"/>
              </w:rPr>
              <w:t>Non</w:t>
            </w:r>
          </w:p>
          <w:p w14:paraId="5FE77779" w14:textId="77777777" w:rsidR="008E35A3" w:rsidRDefault="008E35A3" w:rsidP="008E35A3">
            <w:pPr>
              <w:rPr>
                <w:rFonts w:cstheme="minorHAnsi"/>
              </w:rPr>
            </w:pPr>
          </w:p>
          <w:sdt>
            <w:sdtPr>
              <w:rPr>
                <w:rFonts w:cstheme="minorHAnsi"/>
              </w:rPr>
              <w:id w:val="-1439288465"/>
              <w:lock w:val="sdtLocked"/>
              <w:placeholder>
                <w:docPart w:val="9826EE4E221A47A786916A1BB19FD83E"/>
              </w:placeholder>
              <w:showingPlcHdr/>
              <w:text w:multiLine="1"/>
            </w:sdtPr>
            <w:sdtContent>
              <w:p w14:paraId="4DDF4688" w14:textId="77777777" w:rsidR="008E35A3" w:rsidRDefault="008E35A3" w:rsidP="008E35A3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8E35A3" w:rsidRPr="00D94D1E" w14:paraId="5DE6E969" w14:textId="77777777" w:rsidTr="00916C9B">
        <w:trPr>
          <w:trHeight w:val="2250"/>
        </w:trPr>
        <w:tc>
          <w:tcPr>
            <w:tcW w:w="4171" w:type="dxa"/>
            <w:shd w:val="clear" w:color="auto" w:fill="DEEAF6" w:themeFill="accent5" w:themeFillTint="33"/>
            <w:vAlign w:val="center"/>
          </w:tcPr>
          <w:p w14:paraId="1CF48462" w14:textId="77777777" w:rsidR="008E35A3" w:rsidRDefault="008E35A3" w:rsidP="008E35A3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Y-a-t-il des parkings prévus ou à prévoir ?</w:t>
            </w:r>
          </w:p>
          <w:p w14:paraId="6B877499" w14:textId="77777777" w:rsidR="008E35A3" w:rsidRPr="00D94D1E" w:rsidRDefault="008E35A3" w:rsidP="008E35A3">
            <w:pPr>
              <w:rPr>
                <w:b/>
                <w:bCs/>
                <w:color w:val="808080" w:themeColor="background1" w:themeShade="80"/>
              </w:rPr>
            </w:pPr>
            <w:r w:rsidRPr="00D94D1E"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>Précisez</w:t>
            </w:r>
          </w:p>
        </w:tc>
        <w:tc>
          <w:tcPr>
            <w:tcW w:w="6089" w:type="dxa"/>
          </w:tcPr>
          <w:p w14:paraId="4690F8FC" w14:textId="77777777" w:rsidR="008E35A3" w:rsidRDefault="00000000" w:rsidP="008E35A3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126686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5A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E35A3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1697659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5A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E35A3">
              <w:rPr>
                <w:rFonts w:cstheme="minorHAnsi"/>
              </w:rPr>
              <w:t>Non</w:t>
            </w:r>
          </w:p>
          <w:p w14:paraId="42ACA880" w14:textId="77777777" w:rsidR="008E35A3" w:rsidRDefault="008E35A3" w:rsidP="008E35A3">
            <w:pPr>
              <w:rPr>
                <w:rFonts w:cstheme="minorHAnsi"/>
              </w:rPr>
            </w:pPr>
          </w:p>
          <w:sdt>
            <w:sdtPr>
              <w:rPr>
                <w:rFonts w:cstheme="minorHAnsi"/>
              </w:rPr>
              <w:id w:val="1230885083"/>
              <w:lock w:val="sdtLocked"/>
              <w:placeholder>
                <w:docPart w:val="96315FB855AC436A8C20E850910E147C"/>
              </w:placeholder>
              <w:showingPlcHdr/>
              <w:text w:multiLine="1"/>
            </w:sdtPr>
            <w:sdtContent>
              <w:p w14:paraId="74C8FEE1" w14:textId="77777777" w:rsidR="008E35A3" w:rsidRPr="00D94D1E" w:rsidRDefault="008E35A3" w:rsidP="008E35A3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</w:tbl>
    <w:p w14:paraId="7E953BBB" w14:textId="77777777" w:rsidR="00CA667D" w:rsidRDefault="00CA667D" w:rsidP="009A2635">
      <w:pPr>
        <w:ind w:left="360"/>
        <w:rPr>
          <w:rFonts w:cstheme="minorHAnsi"/>
          <w:sz w:val="20"/>
          <w:szCs w:val="20"/>
        </w:rPr>
      </w:pPr>
    </w:p>
    <w:p w14:paraId="3E2165ED" w14:textId="77777777" w:rsidR="00127912" w:rsidRDefault="00127912" w:rsidP="009A2635">
      <w:pPr>
        <w:ind w:left="360"/>
        <w:rPr>
          <w:rFonts w:cstheme="minorHAnsi"/>
          <w:sz w:val="20"/>
          <w:szCs w:val="20"/>
        </w:rPr>
      </w:pPr>
    </w:p>
    <w:p w14:paraId="22500BA4" w14:textId="77777777" w:rsidR="00127912" w:rsidRDefault="00127912" w:rsidP="009A2635">
      <w:pPr>
        <w:ind w:left="360"/>
        <w:rPr>
          <w:rFonts w:cstheme="minorHAnsi"/>
          <w:sz w:val="20"/>
          <w:szCs w:val="20"/>
        </w:rPr>
      </w:pPr>
    </w:p>
    <w:p w14:paraId="73DB648C" w14:textId="77777777" w:rsidR="009A3A83" w:rsidRPr="00705C1C" w:rsidRDefault="009A3A83" w:rsidP="009A2635">
      <w:pPr>
        <w:ind w:left="360"/>
        <w:rPr>
          <w:rFonts w:cstheme="minorHAnsi"/>
          <w:sz w:val="20"/>
          <w:szCs w:val="20"/>
        </w:rPr>
      </w:pPr>
    </w:p>
    <w:p w14:paraId="42AD441F" w14:textId="77777777" w:rsidR="00CA667D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lastRenderedPageBreak/>
        <w:t xml:space="preserve">Evaluation du risque </w:t>
      </w:r>
      <w:r w:rsidR="00CA667D" w:rsidRPr="0067139B">
        <w:rPr>
          <w:b/>
          <w:bCs/>
          <w:sz w:val="32"/>
          <w:szCs w:val="32"/>
        </w:rPr>
        <w:t>(D1 : pompier, D2 : aide médicale urgente)</w:t>
      </w:r>
    </w:p>
    <w:p w14:paraId="0C1B3D72" w14:textId="77777777" w:rsidR="005C6B50" w:rsidRPr="00705C1C" w:rsidRDefault="005C6B50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72"/>
      </w:tblGrid>
      <w:tr w:rsidR="00B70DC0" w:rsidRPr="00B70DC0" w14:paraId="0D7970D4" w14:textId="77777777" w:rsidTr="007E76A0">
        <w:tc>
          <w:tcPr>
            <w:tcW w:w="10622" w:type="dxa"/>
          </w:tcPr>
          <w:p w14:paraId="0C10EC46" w14:textId="77777777" w:rsidR="00B70DC0" w:rsidRPr="006C599A" w:rsidRDefault="00B70DC0" w:rsidP="009A2635">
            <w:pPr>
              <w:rPr>
                <w:sz w:val="20"/>
                <w:szCs w:val="20"/>
                <w:u w:val="single"/>
              </w:rPr>
            </w:pPr>
            <w:r w:rsidRPr="006C599A">
              <w:rPr>
                <w:sz w:val="20"/>
                <w:szCs w:val="20"/>
                <w:u w:val="single"/>
              </w:rPr>
              <w:t>Risques :</w:t>
            </w:r>
          </w:p>
          <w:p w14:paraId="0044F334" w14:textId="77777777" w:rsidR="00B70DC0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0715805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Chauffage </w:t>
            </w:r>
            <w:sdt>
              <w:sdtPr>
                <w:rPr>
                  <w:sz w:val="20"/>
                  <w:szCs w:val="20"/>
                </w:rPr>
                <w:id w:val="-137236869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Gaz </w:t>
            </w:r>
            <w:sdt>
              <w:sdtPr>
                <w:rPr>
                  <w:sz w:val="20"/>
                  <w:szCs w:val="20"/>
                </w:rPr>
                <w:id w:val="159420370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Electricité </w:t>
            </w:r>
            <w:sdt>
              <w:sdtPr>
                <w:rPr>
                  <w:sz w:val="20"/>
                  <w:szCs w:val="20"/>
                </w:rPr>
                <w:id w:val="-193858772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feu/barbecue </w:t>
            </w:r>
            <w:sdt>
              <w:sdtPr>
                <w:rPr>
                  <w:sz w:val="20"/>
                  <w:szCs w:val="20"/>
                </w:rPr>
                <w:id w:val="-56594886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feux d’artifices  </w:t>
            </w:r>
            <w:sdt>
              <w:sdtPr>
                <w:rPr>
                  <w:sz w:val="20"/>
                  <w:szCs w:val="20"/>
                </w:rPr>
                <w:id w:val="-139797269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>Food</w:t>
            </w:r>
            <w:r w:rsidR="008E35A3">
              <w:rPr>
                <w:sz w:val="20"/>
                <w:szCs w:val="20"/>
              </w:rPr>
              <w:t>-</w:t>
            </w:r>
            <w:r w:rsidR="00B70DC0">
              <w:rPr>
                <w:sz w:val="20"/>
                <w:szCs w:val="20"/>
              </w:rPr>
              <w:t>truck/friture</w:t>
            </w:r>
          </w:p>
          <w:p w14:paraId="7032C716" w14:textId="77777777" w:rsidR="00B70DC0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1648218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Laser </w:t>
            </w:r>
            <w:sdt>
              <w:sdtPr>
                <w:rPr>
                  <w:sz w:val="20"/>
                  <w:szCs w:val="20"/>
                </w:rPr>
                <w:id w:val="-148515822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Feux de bengale </w:t>
            </w:r>
            <w:sdt>
              <w:sdtPr>
                <w:rPr>
                  <w:sz w:val="20"/>
                  <w:szCs w:val="20"/>
                </w:rPr>
                <w:id w:val="91706406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Echafaudages </w:t>
            </w:r>
            <w:sdt>
              <w:sdtPr>
                <w:rPr>
                  <w:sz w:val="20"/>
                  <w:szCs w:val="20"/>
                </w:rPr>
                <w:id w:val="24793913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Appareils motorisés </w:t>
            </w:r>
            <w:sdt>
              <w:sdtPr>
                <w:rPr>
                  <w:sz w:val="20"/>
                  <w:szCs w:val="20"/>
                </w:rPr>
                <w:id w:val="54888746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Appareil électriques</w:t>
            </w:r>
          </w:p>
          <w:p w14:paraId="670C95D8" w14:textId="77777777" w:rsidR="00B70DC0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2091500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Chapiteau/Tonnelle </w:t>
            </w:r>
            <w:r w:rsidR="00B70DC0" w:rsidRPr="00B70DC0">
              <w:rPr>
                <w:sz w:val="20"/>
                <w:szCs w:val="20"/>
              </w:rPr>
              <w:sym w:font="Wingdings" w:char="F0E0"/>
            </w:r>
            <w:r w:rsidR="00B70DC0">
              <w:rPr>
                <w:sz w:val="20"/>
                <w:szCs w:val="20"/>
              </w:rPr>
              <w:t xml:space="preserve">dimensions : </w:t>
            </w:r>
            <w:sdt>
              <w:sdtPr>
                <w:rPr>
                  <w:sz w:val="20"/>
                  <w:szCs w:val="20"/>
                </w:rPr>
                <w:id w:val="1489593666"/>
                <w:lock w:val="sdtLocked"/>
                <w:placeholder>
                  <w:docPart w:val="40FB34BF4EEB421B9B6DA3C89242EC69"/>
                </w:placeholder>
                <w:showingPlcHdr/>
                <w:text/>
              </w:sdtPr>
              <w:sdtContent>
                <w:r w:rsidR="00B70DC0" w:rsidRPr="00895910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B70DC0">
              <w:rPr>
                <w:sz w:val="20"/>
                <w:szCs w:val="20"/>
              </w:rPr>
              <w:t xml:space="preserve"> </w:t>
            </w:r>
            <w:r w:rsidR="00B70DC0" w:rsidRPr="00B70DC0">
              <w:rPr>
                <w:sz w:val="20"/>
                <w:szCs w:val="20"/>
              </w:rPr>
              <w:sym w:font="Wingdings" w:char="F0E0"/>
            </w:r>
            <w:r w:rsidR="00B70DC0">
              <w:rPr>
                <w:sz w:val="20"/>
                <w:szCs w:val="20"/>
              </w:rPr>
              <w:t xml:space="preserve"> Capacité d’accueil </w:t>
            </w:r>
            <w:sdt>
              <w:sdtPr>
                <w:rPr>
                  <w:sz w:val="20"/>
                  <w:szCs w:val="20"/>
                </w:rPr>
                <w:id w:val="1462760176"/>
                <w:lock w:val="sdtLocked"/>
                <w:placeholder>
                  <w:docPart w:val="2FB416FFF6CD447CA58A57C318B2276D"/>
                </w:placeholder>
                <w:showingPlcHdr/>
                <w:text/>
              </w:sdtPr>
              <w:sdtContent>
                <w:r w:rsidR="00B70DC0" w:rsidRPr="0089591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68DD7B9F" w14:textId="77777777" w:rsidR="00B70DC0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88785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599A">
              <w:rPr>
                <w:sz w:val="20"/>
                <w:szCs w:val="20"/>
              </w:rPr>
              <w:t>Bâtiment</w:t>
            </w:r>
            <w:r w:rsidR="00B70DC0">
              <w:rPr>
                <w:sz w:val="20"/>
                <w:szCs w:val="20"/>
              </w:rPr>
              <w:t xml:space="preserve"> </w:t>
            </w:r>
            <w:r w:rsidR="00B70DC0" w:rsidRPr="00B70DC0">
              <w:rPr>
                <w:sz w:val="20"/>
                <w:szCs w:val="20"/>
              </w:rPr>
              <w:sym w:font="Wingdings" w:char="F0E0"/>
            </w:r>
            <w:r w:rsidR="006C599A">
              <w:rPr>
                <w:sz w:val="20"/>
                <w:szCs w:val="20"/>
              </w:rPr>
              <w:t>superficie</w:t>
            </w:r>
            <w:r w:rsidR="00B70DC0">
              <w:rPr>
                <w:sz w:val="20"/>
                <w:szCs w:val="20"/>
              </w:rPr>
              <w:t xml:space="preserve"> : </w:t>
            </w:r>
            <w:sdt>
              <w:sdtPr>
                <w:rPr>
                  <w:sz w:val="20"/>
                  <w:szCs w:val="20"/>
                </w:rPr>
                <w:id w:val="894156054"/>
                <w:placeholder>
                  <w:docPart w:val="EBCFB99802304AA7BB6E1FD710359BD9"/>
                </w:placeholder>
                <w:showingPlcHdr/>
                <w:text/>
              </w:sdtPr>
              <w:sdtContent>
                <w:r w:rsidR="00B70DC0" w:rsidRPr="00895910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B70DC0">
              <w:rPr>
                <w:sz w:val="20"/>
                <w:szCs w:val="20"/>
              </w:rPr>
              <w:t xml:space="preserve"> </w:t>
            </w:r>
            <w:r w:rsidR="00B70DC0" w:rsidRPr="00B70DC0">
              <w:rPr>
                <w:sz w:val="20"/>
                <w:szCs w:val="20"/>
              </w:rPr>
              <w:sym w:font="Wingdings" w:char="F0E0"/>
            </w:r>
            <w:r w:rsidR="00B70DC0">
              <w:rPr>
                <w:sz w:val="20"/>
                <w:szCs w:val="20"/>
              </w:rPr>
              <w:t xml:space="preserve"> Capacité d’accueil</w:t>
            </w:r>
            <w:r w:rsidR="006C599A">
              <w:rPr>
                <w:sz w:val="20"/>
                <w:szCs w:val="20"/>
              </w:rPr>
              <w:t xml:space="preserve"> maximale</w:t>
            </w:r>
            <w:r w:rsidR="00B70DC0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472856058"/>
                <w:placeholder>
                  <w:docPart w:val="EBCFB99802304AA7BB6E1FD710359BD9"/>
                </w:placeholder>
                <w:showingPlcHdr/>
                <w:text/>
              </w:sdtPr>
              <w:sdtContent>
                <w:r w:rsidR="00171A50" w:rsidRPr="0089591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13DC8225" w14:textId="77777777" w:rsidR="006C599A" w:rsidRPr="00B70DC0" w:rsidRDefault="006C599A" w:rsidP="009A2635">
            <w:pPr>
              <w:rPr>
                <w:sz w:val="20"/>
                <w:szCs w:val="20"/>
              </w:rPr>
            </w:pPr>
          </w:p>
        </w:tc>
      </w:tr>
      <w:tr w:rsidR="00B70DC0" w:rsidRPr="00B70DC0" w14:paraId="611A5031" w14:textId="77777777" w:rsidTr="008B6C23">
        <w:tc>
          <w:tcPr>
            <w:tcW w:w="10622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06EA2F04" w14:textId="77777777" w:rsidR="00B70DC0" w:rsidRPr="006C599A" w:rsidRDefault="006C599A" w:rsidP="009A2635">
            <w:pPr>
              <w:rPr>
                <w:b/>
                <w:bCs/>
              </w:rPr>
            </w:pPr>
            <w:r w:rsidRPr="006C599A">
              <w:rPr>
                <w:b/>
                <w:bCs/>
                <w:color w:val="808080" w:themeColor="background1" w:themeShade="80"/>
              </w:rPr>
              <w:t>Est-ce que les pompiers ont été consultés ? Si oui, spécifiez les mesures préconisées et les mesures prises par les organisateurs</w:t>
            </w:r>
          </w:p>
        </w:tc>
      </w:tr>
      <w:tr w:rsidR="00B70DC0" w:rsidRPr="00B70DC0" w14:paraId="5F1AA9FD" w14:textId="77777777" w:rsidTr="008B6C23">
        <w:tc>
          <w:tcPr>
            <w:tcW w:w="10622" w:type="dxa"/>
            <w:tcBorders>
              <w:bottom w:val="nil"/>
            </w:tcBorders>
          </w:tcPr>
          <w:p w14:paraId="49835A4A" w14:textId="77777777" w:rsidR="00B70DC0" w:rsidRPr="00B828F2" w:rsidRDefault="006C599A" w:rsidP="009A2635">
            <w:pPr>
              <w:rPr>
                <w:sz w:val="20"/>
                <w:szCs w:val="20"/>
                <w:u w:val="single"/>
              </w:rPr>
            </w:pPr>
            <w:r w:rsidRPr="00B828F2">
              <w:rPr>
                <w:sz w:val="20"/>
                <w:szCs w:val="20"/>
                <w:u w:val="single"/>
              </w:rPr>
              <w:t>D1- Avis de la zone de secours :</w:t>
            </w:r>
          </w:p>
          <w:p w14:paraId="4F2BB7B3" w14:textId="77777777" w:rsidR="006C599A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6214820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599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599A">
              <w:rPr>
                <w:sz w:val="20"/>
                <w:szCs w:val="20"/>
              </w:rPr>
              <w:t xml:space="preserve">Favorable </w:t>
            </w:r>
            <w:sdt>
              <w:sdtPr>
                <w:rPr>
                  <w:sz w:val="20"/>
                  <w:szCs w:val="20"/>
                </w:rPr>
                <w:id w:val="-115860103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599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599A">
              <w:rPr>
                <w:sz w:val="20"/>
                <w:szCs w:val="20"/>
              </w:rPr>
              <w:t xml:space="preserve"> Favorable conditionnel* </w:t>
            </w:r>
            <w:sdt>
              <w:sdtPr>
                <w:rPr>
                  <w:sz w:val="20"/>
                  <w:szCs w:val="20"/>
                </w:rPr>
                <w:id w:val="28979052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599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599A">
              <w:rPr>
                <w:sz w:val="20"/>
                <w:szCs w:val="20"/>
              </w:rPr>
              <w:t xml:space="preserve"> Défavorable </w:t>
            </w:r>
            <w:sdt>
              <w:sdtPr>
                <w:rPr>
                  <w:sz w:val="20"/>
                  <w:szCs w:val="20"/>
                </w:rPr>
                <w:id w:val="-100028147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599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599A">
              <w:rPr>
                <w:sz w:val="20"/>
                <w:szCs w:val="20"/>
              </w:rPr>
              <w:t xml:space="preserve"> Non consulté</w:t>
            </w:r>
          </w:p>
          <w:p w14:paraId="5B3340AB" w14:textId="77777777" w:rsidR="006C599A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7629247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599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599A">
              <w:rPr>
                <w:sz w:val="20"/>
                <w:szCs w:val="20"/>
              </w:rPr>
              <w:t xml:space="preserve">Demande rentrée le : </w:t>
            </w:r>
            <w:sdt>
              <w:sdtPr>
                <w:rPr>
                  <w:sz w:val="20"/>
                  <w:szCs w:val="20"/>
                </w:rPr>
                <w:id w:val="1604296816"/>
                <w:lock w:val="sdtLocked"/>
                <w:placeholder>
                  <w:docPart w:val="D0C838C8456E47AC912F408DD3B29F95"/>
                </w:placeholder>
                <w:showingPlcHdr/>
                <w:date>
                  <w:dateFormat w:val="dd-MM-yy"/>
                  <w:lid w:val="fr-BE"/>
                  <w:storeMappedDataAs w:val="dateTime"/>
                  <w:calendar w:val="gregorian"/>
                </w:date>
              </w:sdtPr>
              <w:sdtContent>
                <w:r w:rsidR="006C599A" w:rsidRPr="00895910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  <w:p w14:paraId="5844B683" w14:textId="77777777" w:rsidR="00B828F2" w:rsidRPr="00B828F2" w:rsidRDefault="006C599A" w:rsidP="00B828F2">
            <w:pPr>
              <w:rPr>
                <w:sz w:val="20"/>
                <w:szCs w:val="20"/>
              </w:rPr>
            </w:pPr>
            <w:r w:rsidRPr="006C599A">
              <w:rPr>
                <w:i/>
                <w:iCs/>
                <w:sz w:val="20"/>
                <w:szCs w:val="20"/>
              </w:rPr>
              <w:t xml:space="preserve">*Si l’avis </w:t>
            </w:r>
            <w:r>
              <w:rPr>
                <w:i/>
                <w:iCs/>
                <w:sz w:val="20"/>
                <w:szCs w:val="20"/>
              </w:rPr>
              <w:t>est réputé favorable conditionnel, veuillez joindre l’avis de la zone de secours</w:t>
            </w:r>
          </w:p>
        </w:tc>
      </w:tr>
      <w:tr w:rsidR="00B70DC0" w:rsidRPr="00B70DC0" w14:paraId="76D8A413" w14:textId="77777777" w:rsidTr="008B6C23">
        <w:tc>
          <w:tcPr>
            <w:tcW w:w="10622" w:type="dxa"/>
            <w:tcBorders>
              <w:top w:val="nil"/>
              <w:bottom w:val="nil"/>
            </w:tcBorders>
          </w:tcPr>
          <w:p w14:paraId="1CF8260E" w14:textId="77777777" w:rsidR="00B70DC0" w:rsidRPr="00B70DC0" w:rsidRDefault="00B828F2" w:rsidP="00B828F2">
            <w:pPr>
              <w:rPr>
                <w:sz w:val="20"/>
                <w:szCs w:val="20"/>
              </w:rPr>
            </w:pPr>
            <w:r w:rsidRPr="00B828F2">
              <w:rPr>
                <w:sz w:val="20"/>
                <w:szCs w:val="20"/>
                <w:u w:val="single"/>
              </w:rPr>
              <w:t xml:space="preserve">Dispositif envisagé pour la prévention incendie : </w:t>
            </w:r>
          </w:p>
        </w:tc>
      </w:tr>
      <w:tr w:rsidR="00B70DC0" w:rsidRPr="00B70DC0" w14:paraId="6A979B7E" w14:textId="77777777" w:rsidTr="008B6C23">
        <w:tc>
          <w:tcPr>
            <w:tcW w:w="10622" w:type="dxa"/>
            <w:tcBorders>
              <w:top w:val="nil"/>
              <w:bottom w:val="nil"/>
            </w:tcBorders>
          </w:tcPr>
          <w:p w14:paraId="701B678F" w14:textId="77777777" w:rsidR="00B70DC0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7485387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Accès aisé au site pour les secours </w:t>
            </w:r>
            <w:sdt>
              <w:sdtPr>
                <w:rPr>
                  <w:sz w:val="20"/>
                  <w:szCs w:val="20"/>
                </w:rPr>
                <w:id w:val="-71550069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 Borne/bouche incendie&lt;100m </w:t>
            </w:r>
            <w:sdt>
              <w:sdtPr>
                <w:rPr>
                  <w:sz w:val="20"/>
                  <w:szCs w:val="20"/>
                </w:rPr>
                <w:id w:val="-37353524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 Extincteurs</w:t>
            </w:r>
          </w:p>
          <w:p w14:paraId="6660C020" w14:textId="77777777" w:rsidR="00B828F2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6253598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 Plan d’implantation (joindre en annexe)  </w:t>
            </w:r>
            <w:sdt>
              <w:sdtPr>
                <w:rPr>
                  <w:sz w:val="20"/>
                  <w:szCs w:val="20"/>
                </w:rPr>
                <w:id w:val="-69414958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 Autres, à préciser (joindre en annexe)</w:t>
            </w:r>
          </w:p>
          <w:p w14:paraId="28B76A1C" w14:textId="77777777" w:rsidR="00B828F2" w:rsidRDefault="0000000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8688554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 EPI (équipier de 1</w:t>
            </w:r>
            <w:r w:rsidR="00B828F2" w:rsidRPr="00B828F2">
              <w:rPr>
                <w:sz w:val="20"/>
                <w:szCs w:val="20"/>
                <w:vertAlign w:val="superscript"/>
              </w:rPr>
              <w:t>ère</w:t>
            </w:r>
            <w:r w:rsidR="00B828F2">
              <w:rPr>
                <w:sz w:val="20"/>
                <w:szCs w:val="20"/>
              </w:rPr>
              <w:t xml:space="preserve"> intervention</w:t>
            </w:r>
            <w:r w:rsidR="008E35A3">
              <w:rPr>
                <w:sz w:val="20"/>
                <w:szCs w:val="20"/>
              </w:rPr>
              <w:t xml:space="preserve">) </w:t>
            </w:r>
          </w:p>
          <w:p w14:paraId="1F6E8FE3" w14:textId="77777777" w:rsidR="00B828F2" w:rsidRPr="00B828F2" w:rsidRDefault="00B828F2" w:rsidP="00B828F2">
            <w:pPr>
              <w:pStyle w:val="Paragraphedeliste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828F2">
              <w:rPr>
                <w:sz w:val="20"/>
                <w:szCs w:val="20"/>
              </w:rPr>
              <w:t>Nom + N° GSM :</w:t>
            </w:r>
            <w:sdt>
              <w:sdtPr>
                <w:rPr>
                  <w:sz w:val="20"/>
                  <w:szCs w:val="20"/>
                </w:rPr>
                <w:id w:val="1697657982"/>
                <w:placeholder>
                  <w:docPart w:val="217258C08CBB49DB93A85BBE3FC6928B"/>
                </w:placeholder>
                <w:showingPlcHdr/>
                <w:text/>
              </w:sdtPr>
              <w:sdtContent>
                <w:r w:rsidRPr="0089591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6F92B787" w14:textId="77777777" w:rsidR="00B828F2" w:rsidRPr="00B828F2" w:rsidRDefault="00B828F2" w:rsidP="00B828F2">
            <w:pPr>
              <w:pStyle w:val="Paragraphedeliste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 + N° GSM : </w:t>
            </w:r>
            <w:sdt>
              <w:sdtPr>
                <w:rPr>
                  <w:sz w:val="20"/>
                  <w:szCs w:val="20"/>
                </w:rPr>
                <w:id w:val="-329217455"/>
                <w:lock w:val="sdtLocked"/>
                <w:placeholder>
                  <w:docPart w:val="0FB4A413642141F0BC4952364BB03570"/>
                </w:placeholder>
                <w:showingPlcHdr/>
                <w:text/>
              </w:sdtPr>
              <w:sdtContent>
                <w:r w:rsidRPr="0089591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B70DC0" w:rsidRPr="00B70DC0" w14:paraId="74543C1C" w14:textId="77777777" w:rsidTr="008B6C23">
        <w:tc>
          <w:tcPr>
            <w:tcW w:w="10622" w:type="dxa"/>
            <w:tcBorders>
              <w:top w:val="nil"/>
              <w:bottom w:val="nil"/>
            </w:tcBorders>
          </w:tcPr>
          <w:p w14:paraId="55352EE0" w14:textId="77777777" w:rsidR="00B70DC0" w:rsidRPr="00B70DC0" w:rsidRDefault="00B828F2" w:rsidP="00B828F2">
            <w:pPr>
              <w:rPr>
                <w:sz w:val="20"/>
                <w:szCs w:val="20"/>
              </w:rPr>
            </w:pPr>
            <w:r w:rsidRPr="00B828F2">
              <w:rPr>
                <w:sz w:val="20"/>
                <w:szCs w:val="20"/>
                <w:u w:val="single"/>
              </w:rPr>
              <w:t>D2- Demande d’analyse de risque relative à l’aide médicale urgente</w:t>
            </w:r>
            <w:r>
              <w:rPr>
                <w:sz w:val="20"/>
                <w:szCs w:val="20"/>
                <w:u w:val="single"/>
              </w:rPr>
              <w:t xml:space="preserve"> : </w:t>
            </w:r>
          </w:p>
        </w:tc>
      </w:tr>
      <w:tr w:rsidR="00B70DC0" w:rsidRPr="00B70DC0" w14:paraId="482FBAE1" w14:textId="77777777" w:rsidTr="008B6C23">
        <w:tc>
          <w:tcPr>
            <w:tcW w:w="10622" w:type="dxa"/>
            <w:tcBorders>
              <w:top w:val="nil"/>
              <w:bottom w:val="nil"/>
            </w:tcBorders>
          </w:tcPr>
          <w:p w14:paraId="5E92FE39" w14:textId="77777777" w:rsidR="00B828F2" w:rsidRPr="00B70DC0" w:rsidRDefault="00000000" w:rsidP="00B828F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6125182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Non effectuée </w:t>
            </w:r>
            <w:sdt>
              <w:sdtPr>
                <w:rPr>
                  <w:sz w:val="20"/>
                  <w:szCs w:val="20"/>
                </w:rPr>
                <w:id w:val="166334913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 Demandée et rentrée le : </w:t>
            </w:r>
            <w:sdt>
              <w:sdtPr>
                <w:rPr>
                  <w:sz w:val="20"/>
                  <w:szCs w:val="20"/>
                </w:rPr>
                <w:id w:val="-1710564697"/>
                <w:lock w:val="sdtLocked"/>
                <w:placeholder>
                  <w:docPart w:val="C67D300DF0D14BD3B25D056B37127467"/>
                </w:placeholder>
                <w:showingPlcHdr/>
                <w:date>
                  <w:dateFormat w:val="dd-MM-yy"/>
                  <w:lid w:val="fr-BE"/>
                  <w:storeMappedDataAs w:val="dateTime"/>
                  <w:calendar w:val="gregorian"/>
                </w:date>
              </w:sdtPr>
              <w:sdtContent>
                <w:r w:rsidR="00B828F2" w:rsidRPr="00895910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</w:tr>
      <w:tr w:rsidR="00B70DC0" w:rsidRPr="00B70DC0" w14:paraId="1694FCF7" w14:textId="77777777" w:rsidTr="008B6C23">
        <w:tc>
          <w:tcPr>
            <w:tcW w:w="10622" w:type="dxa"/>
            <w:tcBorders>
              <w:top w:val="nil"/>
              <w:bottom w:val="nil"/>
            </w:tcBorders>
          </w:tcPr>
          <w:p w14:paraId="6A213256" w14:textId="77777777" w:rsidR="00B70DC0" w:rsidRPr="00B70DC0" w:rsidRDefault="007E76A0" w:rsidP="009A2635">
            <w:pPr>
              <w:rPr>
                <w:sz w:val="20"/>
                <w:szCs w:val="20"/>
              </w:rPr>
            </w:pPr>
            <w:r w:rsidRPr="00B828F2">
              <w:rPr>
                <w:sz w:val="20"/>
                <w:szCs w:val="20"/>
                <w:u w:val="single"/>
              </w:rPr>
              <w:t xml:space="preserve">Dispositif envisagé pour </w:t>
            </w:r>
            <w:r>
              <w:rPr>
                <w:sz w:val="20"/>
                <w:szCs w:val="20"/>
                <w:u w:val="single"/>
              </w:rPr>
              <w:t>les secours</w:t>
            </w:r>
            <w:r w:rsidRPr="00B828F2">
              <w:rPr>
                <w:sz w:val="20"/>
                <w:szCs w:val="20"/>
                <w:u w:val="single"/>
              </w:rPr>
              <w:t> :</w:t>
            </w:r>
          </w:p>
        </w:tc>
      </w:tr>
      <w:tr w:rsidR="007E76A0" w:rsidRPr="00B70DC0" w14:paraId="337B91EA" w14:textId="77777777" w:rsidTr="008B6C23">
        <w:tc>
          <w:tcPr>
            <w:tcW w:w="10622" w:type="dxa"/>
            <w:tcBorders>
              <w:top w:val="nil"/>
            </w:tcBorders>
          </w:tcPr>
          <w:p w14:paraId="6CB93C89" w14:textId="77777777" w:rsidR="007E76A0" w:rsidRDefault="00000000" w:rsidP="007E76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244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76A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E35A3">
              <w:rPr>
                <w:sz w:val="20"/>
                <w:szCs w:val="20"/>
              </w:rPr>
              <w:t xml:space="preserve"> </w:t>
            </w:r>
            <w:r w:rsidR="007E76A0">
              <w:rPr>
                <w:sz w:val="20"/>
                <w:szCs w:val="20"/>
              </w:rPr>
              <w:t xml:space="preserve">Une antenne (2 secouristes) </w:t>
            </w:r>
          </w:p>
          <w:p w14:paraId="19544570" w14:textId="77777777" w:rsidR="007E76A0" w:rsidRDefault="00000000" w:rsidP="007E76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2783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76A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E76A0">
              <w:rPr>
                <w:sz w:val="20"/>
                <w:szCs w:val="20"/>
              </w:rPr>
              <w:t xml:space="preserve"> Une ambulance (2 secouristes)</w:t>
            </w:r>
          </w:p>
          <w:p w14:paraId="50F8A24B" w14:textId="77777777" w:rsidR="007E76A0" w:rsidRDefault="00000000" w:rsidP="007E76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34062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76A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E76A0">
              <w:rPr>
                <w:sz w:val="20"/>
                <w:szCs w:val="20"/>
              </w:rPr>
              <w:t xml:space="preserve"> Un poste de secours (lieu d’accueil + 2 secouristes)</w:t>
            </w:r>
          </w:p>
          <w:p w14:paraId="6D76F175" w14:textId="77777777" w:rsidR="008E35A3" w:rsidRDefault="00000000" w:rsidP="007E76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4704332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5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E35A3">
              <w:rPr>
                <w:sz w:val="20"/>
                <w:szCs w:val="20"/>
              </w:rPr>
              <w:t xml:space="preserve"> Présence de secouristes. Si oui, nombre :  </w:t>
            </w:r>
            <w:sdt>
              <w:sdtPr>
                <w:rPr>
                  <w:sz w:val="20"/>
                  <w:szCs w:val="20"/>
                </w:rPr>
                <w:id w:val="-1287196158"/>
                <w:lock w:val="sdtLocked"/>
                <w:placeholder>
                  <w:docPart w:val="8CDC4B5D6096422089AEE53E89A59F40"/>
                </w:placeholder>
                <w:showingPlcHdr/>
                <w:text/>
              </w:sdtPr>
              <w:sdtContent>
                <w:r w:rsidR="008E35A3" w:rsidRPr="002D6B4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071A0A05" w14:textId="77777777" w:rsidR="008E35A3" w:rsidRDefault="00000000" w:rsidP="007E76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6832825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5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E35A3">
              <w:rPr>
                <w:sz w:val="20"/>
                <w:szCs w:val="20"/>
              </w:rPr>
              <w:t xml:space="preserve"> Présence DEA</w:t>
            </w:r>
          </w:p>
          <w:p w14:paraId="0CFF26AE" w14:textId="77777777" w:rsidR="008E35A3" w:rsidRPr="00B70DC0" w:rsidRDefault="00000000" w:rsidP="008E35A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3544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76A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E76A0">
              <w:rPr>
                <w:sz w:val="20"/>
                <w:szCs w:val="20"/>
              </w:rPr>
              <w:t xml:space="preserve"> Pas de dispositif</w:t>
            </w:r>
            <w:r w:rsidR="008E35A3">
              <w:rPr>
                <w:sz w:val="20"/>
                <w:szCs w:val="20"/>
              </w:rPr>
              <w:t xml:space="preserve"> </w:t>
            </w:r>
          </w:p>
        </w:tc>
      </w:tr>
    </w:tbl>
    <w:p w14:paraId="26999A65" w14:textId="77777777" w:rsidR="00CA667D" w:rsidRPr="007E76A0" w:rsidRDefault="00CA667D" w:rsidP="009A2635">
      <w:pPr>
        <w:ind w:left="360"/>
        <w:rPr>
          <w:sz w:val="20"/>
          <w:szCs w:val="20"/>
        </w:rPr>
      </w:pPr>
    </w:p>
    <w:p w14:paraId="6DC4ED1B" w14:textId="77777777" w:rsidR="00CA667D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Ordre public</w:t>
      </w:r>
      <w:r w:rsidR="00CA667D" w:rsidRPr="0067139B">
        <w:rPr>
          <w:b/>
          <w:bCs/>
          <w:sz w:val="32"/>
          <w:szCs w:val="32"/>
        </w:rPr>
        <w:t xml:space="preserve">, </w:t>
      </w:r>
      <w:r w:rsidRPr="0067139B">
        <w:rPr>
          <w:b/>
          <w:bCs/>
          <w:sz w:val="32"/>
          <w:szCs w:val="32"/>
        </w:rPr>
        <w:t>tranquillité et nuisances</w:t>
      </w:r>
    </w:p>
    <w:p w14:paraId="36C90B89" w14:textId="77777777" w:rsidR="00CA667D" w:rsidRPr="00705C1C" w:rsidRDefault="00CA667D" w:rsidP="00CF18A9">
      <w:pPr>
        <w:tabs>
          <w:tab w:val="left" w:pos="2295"/>
        </w:tabs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70"/>
        <w:gridCol w:w="950"/>
        <w:gridCol w:w="326"/>
        <w:gridCol w:w="3094"/>
        <w:gridCol w:w="3420"/>
      </w:tblGrid>
      <w:tr w:rsidR="00CF18A9" w:rsidRPr="00CF18A9" w14:paraId="10D11047" w14:textId="77777777" w:rsidTr="005A58D7">
        <w:tc>
          <w:tcPr>
            <w:tcW w:w="10260" w:type="dxa"/>
            <w:gridSpan w:val="5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59CC61CE" w14:textId="77777777" w:rsidR="00CF18A9" w:rsidRPr="00CF18A9" w:rsidRDefault="00CF18A9" w:rsidP="00CF18A9">
            <w:pPr>
              <w:jc w:val="center"/>
              <w:rPr>
                <w:b/>
                <w:bCs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Sécurité</w:t>
            </w:r>
            <w:r w:rsidR="008E35A3">
              <w:rPr>
                <w:b/>
                <w:bCs/>
                <w:color w:val="808080" w:themeColor="background1" w:themeShade="80"/>
              </w:rPr>
              <w:t>/Encadrement</w:t>
            </w:r>
            <w:r w:rsidRPr="00CF18A9">
              <w:rPr>
                <w:b/>
                <w:bCs/>
                <w:color w:val="808080" w:themeColor="background1" w:themeShade="80"/>
              </w:rPr>
              <w:t xml:space="preserve"> proposé par l’organisateur</w:t>
            </w:r>
          </w:p>
        </w:tc>
      </w:tr>
      <w:tr w:rsidR="00CF18A9" w:rsidRPr="00CF18A9" w14:paraId="62F023EE" w14:textId="77777777" w:rsidTr="005A58D7">
        <w:tc>
          <w:tcPr>
            <w:tcW w:w="3420" w:type="dxa"/>
            <w:gridSpan w:val="2"/>
            <w:tcBorders>
              <w:right w:val="nil"/>
            </w:tcBorders>
          </w:tcPr>
          <w:p w14:paraId="3F6A319C" w14:textId="77777777" w:rsidR="00CF18A9" w:rsidRPr="00B70DC0" w:rsidRDefault="00000000" w:rsidP="005A58D7">
            <w:pPr>
              <w:tabs>
                <w:tab w:val="left" w:pos="2295"/>
              </w:tabs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7233582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 w:rsidRPr="00B70DC0">
              <w:rPr>
                <w:sz w:val="20"/>
                <w:szCs w:val="20"/>
              </w:rPr>
              <w:t>Entreprise de sécurité agréés</w:t>
            </w:r>
          </w:p>
        </w:tc>
        <w:tc>
          <w:tcPr>
            <w:tcW w:w="3420" w:type="dxa"/>
            <w:gridSpan w:val="2"/>
            <w:tcBorders>
              <w:left w:val="nil"/>
              <w:right w:val="nil"/>
            </w:tcBorders>
          </w:tcPr>
          <w:p w14:paraId="67FE01E4" w14:textId="77777777" w:rsidR="00CF18A9" w:rsidRPr="00B70DC0" w:rsidRDefault="00000000" w:rsidP="005A58D7">
            <w:pPr>
              <w:tabs>
                <w:tab w:val="left" w:pos="2295"/>
              </w:tabs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9521593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 w:rsidRPr="00B70DC0">
              <w:rPr>
                <w:sz w:val="20"/>
                <w:szCs w:val="20"/>
              </w:rPr>
              <w:t>Bénévoles</w:t>
            </w:r>
          </w:p>
        </w:tc>
        <w:tc>
          <w:tcPr>
            <w:tcW w:w="3420" w:type="dxa"/>
            <w:tcBorders>
              <w:left w:val="nil"/>
            </w:tcBorders>
          </w:tcPr>
          <w:p w14:paraId="169B67F7" w14:textId="77777777" w:rsidR="00CF18A9" w:rsidRPr="00B70DC0" w:rsidRDefault="00000000" w:rsidP="005A58D7">
            <w:pPr>
              <w:tabs>
                <w:tab w:val="left" w:pos="2295"/>
              </w:tabs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2425394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 w:rsidRPr="00B70DC0">
              <w:rPr>
                <w:sz w:val="20"/>
                <w:szCs w:val="20"/>
              </w:rPr>
              <w:t>Steward - signaleurs</w:t>
            </w:r>
          </w:p>
        </w:tc>
      </w:tr>
      <w:tr w:rsidR="008E35A3" w:rsidRPr="00CF18A9" w14:paraId="447F0CF9" w14:textId="77777777" w:rsidTr="00AD3431">
        <w:tc>
          <w:tcPr>
            <w:tcW w:w="10260" w:type="dxa"/>
            <w:gridSpan w:val="5"/>
          </w:tcPr>
          <w:p w14:paraId="319F39F4" w14:textId="77777777" w:rsidR="008E35A3" w:rsidRDefault="00000000" w:rsidP="008E35A3">
            <w:pPr>
              <w:tabs>
                <w:tab w:val="left" w:pos="2295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2564126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5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E35A3">
              <w:rPr>
                <w:sz w:val="20"/>
                <w:szCs w:val="20"/>
              </w:rPr>
              <w:t xml:space="preserve"> Autres (employés, …) : </w:t>
            </w:r>
            <w:sdt>
              <w:sdtPr>
                <w:rPr>
                  <w:sz w:val="20"/>
                  <w:szCs w:val="20"/>
                </w:rPr>
                <w:id w:val="-974145006"/>
                <w:lock w:val="sdtLocked"/>
                <w:placeholder>
                  <w:docPart w:val="6E29242C1E844239917DF15B7A53602B"/>
                </w:placeholder>
                <w:showingPlcHdr/>
                <w:text/>
              </w:sdtPr>
              <w:sdtContent>
                <w:r w:rsidR="008E35A3" w:rsidRPr="002D6B4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CF18A9" w:rsidRPr="00CF18A9" w14:paraId="05008EEC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5921834C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 xml:space="preserve">Nombre </w:t>
            </w:r>
            <w:r w:rsidR="008E35A3">
              <w:rPr>
                <w:b/>
                <w:bCs/>
                <w:color w:val="808080" w:themeColor="background1" w:themeShade="80"/>
              </w:rPr>
              <w:t>- Précisez</w:t>
            </w:r>
          </w:p>
        </w:tc>
        <w:sdt>
          <w:sdtPr>
            <w:id w:val="1970707190"/>
            <w:lock w:val="sdtLocked"/>
            <w:placeholder>
              <w:docPart w:val="19534545DE4545B6918FEB079E34EB8E"/>
            </w:placeholder>
            <w:showingPlcHdr/>
            <w:text w:multiLine="1"/>
          </w:sdtPr>
          <w:sdtContent>
            <w:tc>
              <w:tcPr>
                <w:tcW w:w="7790" w:type="dxa"/>
                <w:gridSpan w:val="4"/>
              </w:tcPr>
              <w:p w14:paraId="75B6E874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31F90F00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0177B30E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Dénomination</w:t>
            </w:r>
          </w:p>
        </w:tc>
        <w:sdt>
          <w:sdtPr>
            <w:id w:val="410131865"/>
            <w:lock w:val="sdtLocked"/>
            <w:placeholder>
              <w:docPart w:val="4EEB063989AF49F8B793BBE94BB60AC8"/>
            </w:placeholder>
            <w:showingPlcHdr/>
            <w:text/>
          </w:sdtPr>
          <w:sdtContent>
            <w:tc>
              <w:tcPr>
                <w:tcW w:w="7790" w:type="dxa"/>
                <w:gridSpan w:val="4"/>
              </w:tcPr>
              <w:p w14:paraId="681CBFDA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0BD3FE7D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3AC13B28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Responsable</w:t>
            </w:r>
          </w:p>
        </w:tc>
        <w:sdt>
          <w:sdtPr>
            <w:id w:val="-200393319"/>
            <w:lock w:val="sdtLocked"/>
            <w:placeholder>
              <w:docPart w:val="CDB809717C364B439C16A9463DBFF3A7"/>
            </w:placeholder>
            <w:showingPlcHdr/>
            <w:text/>
          </w:sdtPr>
          <w:sdtContent>
            <w:tc>
              <w:tcPr>
                <w:tcW w:w="7790" w:type="dxa"/>
                <w:gridSpan w:val="4"/>
              </w:tcPr>
              <w:p w14:paraId="2207444D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499A4E21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5ED6C3F2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Adresse</w:t>
            </w:r>
          </w:p>
        </w:tc>
        <w:sdt>
          <w:sdtPr>
            <w:id w:val="-2100398659"/>
            <w:lock w:val="sdtLocked"/>
            <w:placeholder>
              <w:docPart w:val="1CDA5816070643868E9420BE206BDB03"/>
            </w:placeholder>
            <w:showingPlcHdr/>
            <w:text/>
          </w:sdtPr>
          <w:sdtContent>
            <w:tc>
              <w:tcPr>
                <w:tcW w:w="7790" w:type="dxa"/>
                <w:gridSpan w:val="4"/>
              </w:tcPr>
              <w:p w14:paraId="70280024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21197B23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3FB414F1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Téléphone</w:t>
            </w:r>
          </w:p>
        </w:tc>
        <w:sdt>
          <w:sdtPr>
            <w:id w:val="82661158"/>
            <w:lock w:val="sdtLocked"/>
            <w:placeholder>
              <w:docPart w:val="A32347AFA71C4084B85685B4FDE475A2"/>
            </w:placeholder>
            <w:showingPlcHdr/>
            <w:text/>
          </w:sdtPr>
          <w:sdtContent>
            <w:tc>
              <w:tcPr>
                <w:tcW w:w="7790" w:type="dxa"/>
                <w:gridSpan w:val="4"/>
              </w:tcPr>
              <w:p w14:paraId="7A9429EE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3BA06C41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6995A1F0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N° d’agréation</w:t>
            </w:r>
          </w:p>
        </w:tc>
        <w:sdt>
          <w:sdtPr>
            <w:id w:val="-99801588"/>
            <w:lock w:val="sdtLocked"/>
            <w:placeholder>
              <w:docPart w:val="12A7C07E9A9C42AB958F926DF7A22836"/>
            </w:placeholder>
            <w:showingPlcHdr/>
            <w:text/>
          </w:sdtPr>
          <w:sdtContent>
            <w:tc>
              <w:tcPr>
                <w:tcW w:w="7790" w:type="dxa"/>
                <w:gridSpan w:val="4"/>
              </w:tcPr>
              <w:p w14:paraId="2C72652E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538EC86E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1465CB96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Signe</w:t>
            </w:r>
            <w:r>
              <w:rPr>
                <w:b/>
                <w:bCs/>
                <w:color w:val="808080" w:themeColor="background1" w:themeShade="80"/>
              </w:rPr>
              <w:t>(s)</w:t>
            </w:r>
            <w:r w:rsidRPr="00CF18A9">
              <w:rPr>
                <w:b/>
                <w:bCs/>
                <w:color w:val="808080" w:themeColor="background1" w:themeShade="80"/>
              </w:rPr>
              <w:t xml:space="preserve"> distinctif</w:t>
            </w:r>
            <w:r>
              <w:rPr>
                <w:b/>
                <w:bCs/>
                <w:color w:val="808080" w:themeColor="background1" w:themeShade="80"/>
              </w:rPr>
              <w:t>(s)</w:t>
            </w:r>
          </w:p>
        </w:tc>
        <w:sdt>
          <w:sdtPr>
            <w:id w:val="699585038"/>
            <w:lock w:val="sdtLocked"/>
            <w:placeholder>
              <w:docPart w:val="B97B5DD58CC2413191EB10E11BEF1D87"/>
            </w:placeholder>
            <w:showingPlcHdr/>
            <w:text/>
          </w:sdtPr>
          <w:sdtContent>
            <w:tc>
              <w:tcPr>
                <w:tcW w:w="7790" w:type="dxa"/>
                <w:gridSpan w:val="4"/>
              </w:tcPr>
              <w:p w14:paraId="20400865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101146A9" w14:textId="77777777" w:rsidTr="00916C9B">
        <w:tc>
          <w:tcPr>
            <w:tcW w:w="10260" w:type="dxa"/>
            <w:gridSpan w:val="5"/>
          </w:tcPr>
          <w:p w14:paraId="27AC1794" w14:textId="77777777" w:rsidR="00CF18A9" w:rsidRPr="00CF18A9" w:rsidRDefault="00CF18A9" w:rsidP="00CF18A9">
            <w:pPr>
              <w:tabs>
                <w:tab w:val="left" w:pos="2295"/>
              </w:tabs>
              <w:rPr>
                <w:i/>
                <w:iCs/>
                <w:sz w:val="18"/>
                <w:szCs w:val="18"/>
              </w:rPr>
            </w:pPr>
            <w:r w:rsidRPr="00CF18A9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Le numéro d’agréation est disponible sur </w:t>
            </w:r>
            <w:hyperlink r:id="rId12" w:history="1">
              <w:r w:rsidRPr="00CF18A9">
                <w:rPr>
                  <w:rStyle w:val="Lienhypertexte"/>
                  <w:i/>
                  <w:iCs/>
                  <w:color w:val="808080" w:themeColor="background1" w:themeShade="80"/>
                  <w:sz w:val="18"/>
                  <w:szCs w:val="18"/>
                </w:rPr>
                <w:t>www.vigilis.be</w:t>
              </w:r>
            </w:hyperlink>
            <w:r w:rsidRPr="00CF18A9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. Les bénévoles sont soumis à autorisation préalable de l’autorité administrative, demande à introduire via le formulaire « demande de sécurité bénévole » sur le site web de la police locale. </w:t>
            </w:r>
          </w:p>
        </w:tc>
      </w:tr>
      <w:tr w:rsidR="00CF18A9" w:rsidRPr="00CF18A9" w14:paraId="05627C14" w14:textId="77777777" w:rsidTr="00916C9B">
        <w:trPr>
          <w:trHeight w:val="1734"/>
        </w:trPr>
        <w:tc>
          <w:tcPr>
            <w:tcW w:w="3746" w:type="dxa"/>
            <w:gridSpan w:val="3"/>
            <w:shd w:val="clear" w:color="auto" w:fill="DEEAF6" w:themeFill="accent5" w:themeFillTint="33"/>
            <w:vAlign w:val="center"/>
          </w:tcPr>
          <w:p w14:paraId="01D07639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Riverains avisés ?</w:t>
            </w:r>
          </w:p>
          <w:p w14:paraId="35541E5B" w14:textId="77777777" w:rsidR="00CF18A9" w:rsidRPr="00CF18A9" w:rsidRDefault="00CF18A9" w:rsidP="00CF18A9">
            <w:pPr>
              <w:tabs>
                <w:tab w:val="left" w:pos="2295"/>
              </w:tabs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Comment ?</w:t>
            </w:r>
          </w:p>
        </w:tc>
        <w:tc>
          <w:tcPr>
            <w:tcW w:w="6514" w:type="dxa"/>
            <w:gridSpan w:val="2"/>
          </w:tcPr>
          <w:p w14:paraId="771D64FF" w14:textId="77777777" w:rsidR="00CF18A9" w:rsidRDefault="00000000" w:rsidP="00CF18A9">
            <w:pPr>
              <w:tabs>
                <w:tab w:val="left" w:pos="2295"/>
              </w:tabs>
            </w:pPr>
            <w:sdt>
              <w:sdtPr>
                <w:rPr>
                  <w:rFonts w:cstheme="minorHAnsi"/>
                </w:rPr>
                <w:id w:val="763574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-1840070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>Non</w:t>
            </w:r>
          </w:p>
          <w:p w14:paraId="3DB8769C" w14:textId="77777777" w:rsidR="00CF18A9" w:rsidRDefault="00CF18A9" w:rsidP="00CF18A9">
            <w:pPr>
              <w:tabs>
                <w:tab w:val="left" w:pos="2295"/>
              </w:tabs>
            </w:pPr>
          </w:p>
          <w:sdt>
            <w:sdtPr>
              <w:id w:val="-1740010326"/>
              <w:lock w:val="sdtLocked"/>
              <w:placeholder>
                <w:docPart w:val="88F1F44A649242C6AE8F87AA622515DB"/>
              </w:placeholder>
              <w:showingPlcHdr/>
              <w:text w:multiLine="1"/>
            </w:sdtPr>
            <w:sdtContent>
              <w:p w14:paraId="68AB0EC5" w14:textId="77777777" w:rsidR="00CF18A9" w:rsidRPr="00CF18A9" w:rsidRDefault="0067139B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CF18A9" w:rsidRPr="00CF18A9" w14:paraId="07F848F6" w14:textId="77777777" w:rsidTr="00916C9B">
        <w:trPr>
          <w:trHeight w:val="1048"/>
        </w:trPr>
        <w:tc>
          <w:tcPr>
            <w:tcW w:w="3746" w:type="dxa"/>
            <w:gridSpan w:val="3"/>
            <w:shd w:val="clear" w:color="auto" w:fill="DEEAF6" w:themeFill="accent5" w:themeFillTint="33"/>
            <w:vAlign w:val="center"/>
          </w:tcPr>
          <w:p w14:paraId="2E3EBCF2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lastRenderedPageBreak/>
              <w:t>Risque de nuisances sonores ?</w:t>
            </w:r>
          </w:p>
          <w:p w14:paraId="37E353CD" w14:textId="77777777" w:rsidR="00CF18A9" w:rsidRPr="00CF18A9" w:rsidRDefault="00CF18A9" w:rsidP="00CF18A9">
            <w:pPr>
              <w:rPr>
                <w:color w:val="808080" w:themeColor="background1" w:themeShade="80"/>
                <w:sz w:val="18"/>
                <w:szCs w:val="18"/>
              </w:rPr>
            </w:pPr>
            <w:r w:rsidRPr="00CF18A9">
              <w:rPr>
                <w:color w:val="808080" w:themeColor="background1" w:themeShade="80"/>
                <w:sz w:val="18"/>
                <w:szCs w:val="18"/>
              </w:rPr>
              <w:t>Si oui, quelles mesures prises pour les limiter ?</w:t>
            </w:r>
          </w:p>
        </w:tc>
        <w:tc>
          <w:tcPr>
            <w:tcW w:w="6514" w:type="dxa"/>
            <w:gridSpan w:val="2"/>
          </w:tcPr>
          <w:p w14:paraId="2712A8AE" w14:textId="77777777" w:rsidR="00CF18A9" w:rsidRDefault="00000000" w:rsidP="00CF18A9">
            <w:pPr>
              <w:tabs>
                <w:tab w:val="left" w:pos="2295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62423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-1464182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>Non</w:t>
            </w:r>
          </w:p>
          <w:sdt>
            <w:sdtPr>
              <w:id w:val="451910774"/>
              <w:lock w:val="sdtLocked"/>
              <w:placeholder>
                <w:docPart w:val="1D3B5C06B59A41C4A2775DE9B30C96E3"/>
              </w:placeholder>
              <w:showingPlcHdr/>
              <w:text w:multiLine="1"/>
            </w:sdtPr>
            <w:sdtContent>
              <w:p w14:paraId="11DDE073" w14:textId="77777777" w:rsidR="0067139B" w:rsidRPr="00CF18A9" w:rsidRDefault="0067139B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CF18A9" w14:paraId="36111C0A" w14:textId="77777777" w:rsidTr="00916C9B">
        <w:trPr>
          <w:trHeight w:val="1403"/>
        </w:trPr>
        <w:tc>
          <w:tcPr>
            <w:tcW w:w="3746" w:type="dxa"/>
            <w:gridSpan w:val="3"/>
            <w:shd w:val="clear" w:color="auto" w:fill="DEEAF6" w:themeFill="accent5" w:themeFillTint="33"/>
            <w:vAlign w:val="center"/>
          </w:tcPr>
          <w:p w14:paraId="5B13CD26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Présence policière sollicitée</w:t>
            </w:r>
          </w:p>
          <w:p w14:paraId="21B20518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Motivez et précisez</w:t>
            </w:r>
          </w:p>
        </w:tc>
        <w:tc>
          <w:tcPr>
            <w:tcW w:w="6514" w:type="dxa"/>
            <w:gridSpan w:val="2"/>
          </w:tcPr>
          <w:p w14:paraId="457A3ED6" w14:textId="77777777" w:rsidR="00CF18A9" w:rsidRDefault="00000000" w:rsidP="00CF18A9">
            <w:pPr>
              <w:tabs>
                <w:tab w:val="left" w:pos="2295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073659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-2040884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>Non</w:t>
            </w:r>
          </w:p>
          <w:sdt>
            <w:sdtPr>
              <w:rPr>
                <w:sz w:val="32"/>
                <w:szCs w:val="32"/>
              </w:rPr>
              <w:id w:val="-923564147"/>
              <w:lock w:val="sdtLocked"/>
              <w:placeholder>
                <w:docPart w:val="8EE6B4C9FE1F463E9EA0EC55A75E785E"/>
              </w:placeholder>
              <w:showingPlcHdr/>
              <w:text w:multiLine="1"/>
            </w:sdtPr>
            <w:sdtContent>
              <w:p w14:paraId="7DC97EC4" w14:textId="77777777" w:rsidR="0067139B" w:rsidRDefault="0067139B" w:rsidP="00CF18A9">
                <w:pPr>
                  <w:tabs>
                    <w:tab w:val="left" w:pos="2295"/>
                  </w:tabs>
                  <w:rPr>
                    <w:sz w:val="32"/>
                    <w:szCs w:val="32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</w:tbl>
    <w:p w14:paraId="496D88C5" w14:textId="77777777" w:rsidR="00CA667D" w:rsidRPr="00705C1C" w:rsidRDefault="00CA667D" w:rsidP="009A2635">
      <w:pPr>
        <w:ind w:left="360"/>
        <w:rPr>
          <w:sz w:val="20"/>
          <w:szCs w:val="20"/>
        </w:rPr>
      </w:pPr>
    </w:p>
    <w:p w14:paraId="0A24BEF1" w14:textId="77777777" w:rsidR="00CA667D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Documents à joindre</w:t>
      </w:r>
      <w:r w:rsidR="002A252E" w:rsidRPr="0067139B">
        <w:rPr>
          <w:b/>
          <w:bCs/>
          <w:sz w:val="32"/>
          <w:szCs w:val="32"/>
        </w:rPr>
        <w:t xml:space="preserve"> (si nécessaire)</w:t>
      </w:r>
    </w:p>
    <w:p w14:paraId="3EBDE111" w14:textId="77777777" w:rsidR="00CA667D" w:rsidRPr="00705C1C" w:rsidRDefault="00CA667D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0"/>
        <w:gridCol w:w="5132"/>
      </w:tblGrid>
      <w:tr w:rsidR="00705C1C" w:rsidRPr="00705C1C" w14:paraId="2896E1E9" w14:textId="77777777" w:rsidTr="00B70DC0">
        <w:tc>
          <w:tcPr>
            <w:tcW w:w="5130" w:type="dxa"/>
          </w:tcPr>
          <w:p w14:paraId="157027E3" w14:textId="77777777" w:rsidR="00705C1C" w:rsidRPr="00705C1C" w:rsidRDefault="00000000" w:rsidP="009A2635">
            <w:sdt>
              <w:sdtPr>
                <w:id w:val="-175966699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 w:rsidRPr="00705C1C">
              <w:t>Programme</w:t>
            </w:r>
          </w:p>
        </w:tc>
        <w:tc>
          <w:tcPr>
            <w:tcW w:w="5132" w:type="dxa"/>
          </w:tcPr>
          <w:p w14:paraId="0AB6F9B9" w14:textId="77777777" w:rsidR="00705C1C" w:rsidRPr="00705C1C" w:rsidRDefault="00000000" w:rsidP="009A2635">
            <w:sdt>
              <w:sdtPr>
                <w:id w:val="3317248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 w:rsidRPr="00705C1C">
              <w:t>Plan d’installation et tracé du parcours</w:t>
            </w:r>
          </w:p>
        </w:tc>
      </w:tr>
      <w:tr w:rsidR="00705C1C" w:rsidRPr="00705C1C" w14:paraId="42924CA0" w14:textId="77777777" w:rsidTr="00B70DC0">
        <w:tc>
          <w:tcPr>
            <w:tcW w:w="5130" w:type="dxa"/>
          </w:tcPr>
          <w:p w14:paraId="3F6567DC" w14:textId="77777777" w:rsidR="00705C1C" w:rsidRPr="00705C1C" w:rsidRDefault="00000000" w:rsidP="009A2635">
            <w:sdt>
              <w:sdtPr>
                <w:id w:val="19400193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 w:rsidRPr="00705C1C">
              <w:t>Timing construction et rangement</w:t>
            </w:r>
          </w:p>
        </w:tc>
        <w:tc>
          <w:tcPr>
            <w:tcW w:w="5132" w:type="dxa"/>
          </w:tcPr>
          <w:p w14:paraId="304E2FF3" w14:textId="77777777" w:rsidR="00705C1C" w:rsidRPr="00705C1C" w:rsidRDefault="00000000" w:rsidP="009A2635">
            <w:sdt>
              <w:sdtPr>
                <w:id w:val="31662019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>
              <w:t>Plan et/ou procédure d’évacuation</w:t>
            </w:r>
          </w:p>
        </w:tc>
      </w:tr>
      <w:tr w:rsidR="00705C1C" w:rsidRPr="00705C1C" w14:paraId="5F1682CC" w14:textId="77777777" w:rsidTr="00B70DC0">
        <w:tc>
          <w:tcPr>
            <w:tcW w:w="5130" w:type="dxa"/>
          </w:tcPr>
          <w:p w14:paraId="01927DAE" w14:textId="77777777" w:rsidR="00705C1C" w:rsidRPr="00705C1C" w:rsidRDefault="00000000" w:rsidP="009A2635">
            <w:sdt>
              <w:sdtPr>
                <w:id w:val="-48424838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 w:rsidRPr="00705C1C">
              <w:t>Demande d’arrêté de police</w:t>
            </w:r>
          </w:p>
        </w:tc>
        <w:tc>
          <w:tcPr>
            <w:tcW w:w="5132" w:type="dxa"/>
          </w:tcPr>
          <w:p w14:paraId="6BEC30BC" w14:textId="77777777" w:rsidR="00705C1C" w:rsidRPr="00705C1C" w:rsidRDefault="00000000" w:rsidP="009A2635">
            <w:sdt>
              <w:sdtPr>
                <w:id w:val="-30740314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>
              <w:t>Règlement d’ordre intérieur</w:t>
            </w:r>
          </w:p>
        </w:tc>
      </w:tr>
      <w:tr w:rsidR="00705C1C" w:rsidRPr="00705C1C" w14:paraId="447E87B7" w14:textId="77777777" w:rsidTr="00B70DC0">
        <w:tc>
          <w:tcPr>
            <w:tcW w:w="5130" w:type="dxa"/>
          </w:tcPr>
          <w:p w14:paraId="7DA4C411" w14:textId="77777777" w:rsidR="00705C1C" w:rsidRPr="00705C1C" w:rsidRDefault="00000000" w:rsidP="009A2635">
            <w:sdt>
              <w:sdtPr>
                <w:id w:val="160908497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 w:rsidRPr="00705C1C">
              <w:t>Copie du contrat d’assurance</w:t>
            </w:r>
          </w:p>
        </w:tc>
        <w:tc>
          <w:tcPr>
            <w:tcW w:w="5132" w:type="dxa"/>
          </w:tcPr>
          <w:p w14:paraId="3502B8F6" w14:textId="77777777" w:rsidR="00705C1C" w:rsidRPr="00705C1C" w:rsidRDefault="00000000" w:rsidP="009A2635">
            <w:sdt>
              <w:sdtPr>
                <w:id w:val="-180322906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>
              <w:t>Analyse des risques</w:t>
            </w:r>
          </w:p>
        </w:tc>
      </w:tr>
      <w:tr w:rsidR="00705C1C" w:rsidRPr="00705C1C" w14:paraId="47671B5C" w14:textId="77777777" w:rsidTr="00B70DC0">
        <w:tc>
          <w:tcPr>
            <w:tcW w:w="5130" w:type="dxa"/>
          </w:tcPr>
          <w:p w14:paraId="452942DC" w14:textId="77777777" w:rsidR="00705C1C" w:rsidRPr="00705C1C" w:rsidRDefault="00000000" w:rsidP="009A2635">
            <w:sdt>
              <w:sdtPr>
                <w:id w:val="174792037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 w:rsidRPr="00705C1C">
              <w:t>Avis de la zone de secours</w:t>
            </w:r>
          </w:p>
        </w:tc>
        <w:tc>
          <w:tcPr>
            <w:tcW w:w="5132" w:type="dxa"/>
          </w:tcPr>
          <w:p w14:paraId="5AF6C16B" w14:textId="77777777" w:rsidR="00705C1C" w:rsidRPr="00705C1C" w:rsidRDefault="00705C1C" w:rsidP="009A2635"/>
        </w:tc>
      </w:tr>
      <w:tr w:rsidR="00705C1C" w:rsidRPr="00705C1C" w14:paraId="3AC5526D" w14:textId="77777777" w:rsidTr="00B70DC0">
        <w:tc>
          <w:tcPr>
            <w:tcW w:w="10262" w:type="dxa"/>
            <w:gridSpan w:val="2"/>
          </w:tcPr>
          <w:p w14:paraId="59916B11" w14:textId="77777777" w:rsidR="00705C1C" w:rsidRPr="00705C1C" w:rsidRDefault="00000000" w:rsidP="009A2635">
            <w:sdt>
              <w:sdtPr>
                <w:id w:val="-164480411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>
              <w:t>Copie contrat avec la société de sécurité et/ou formulaire bénévoles</w:t>
            </w:r>
          </w:p>
        </w:tc>
      </w:tr>
    </w:tbl>
    <w:p w14:paraId="3EF804FA" w14:textId="77777777" w:rsidR="00CA667D" w:rsidRPr="00705C1C" w:rsidRDefault="00CA667D" w:rsidP="009A2635">
      <w:pPr>
        <w:ind w:left="360"/>
        <w:rPr>
          <w:sz w:val="20"/>
          <w:szCs w:val="20"/>
        </w:rPr>
      </w:pPr>
    </w:p>
    <w:p w14:paraId="4BE3BB71" w14:textId="77777777" w:rsidR="00CA667D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Engagement</w:t>
      </w:r>
    </w:p>
    <w:p w14:paraId="7A9AC8F8" w14:textId="77777777" w:rsidR="00CA667D" w:rsidRPr="00705C1C" w:rsidRDefault="00CA667D" w:rsidP="00CF18A9">
      <w:pPr>
        <w:tabs>
          <w:tab w:val="left" w:pos="1470"/>
        </w:tabs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72"/>
      </w:tblGrid>
      <w:tr w:rsidR="00E06571" w:rsidRPr="00E06571" w14:paraId="487B3459" w14:textId="77777777" w:rsidTr="00916C9B">
        <w:tc>
          <w:tcPr>
            <w:tcW w:w="10620" w:type="dxa"/>
          </w:tcPr>
          <w:p w14:paraId="1F1CDA04" w14:textId="77777777" w:rsidR="00E06571" w:rsidRPr="007C4BE6" w:rsidRDefault="00E06571" w:rsidP="0067139B">
            <w:pPr>
              <w:tabs>
                <w:tab w:val="left" w:pos="1470"/>
              </w:tabs>
              <w:jc w:val="both"/>
            </w:pPr>
            <w:r w:rsidRPr="007C4BE6">
              <w:t xml:space="preserve">Je soussigné(e) </w:t>
            </w:r>
            <w:sdt>
              <w:sdtPr>
                <w:id w:val="-1499885172"/>
                <w:placeholder>
                  <w:docPart w:val="3035326A1D2443A1B6045EF2F2B7FD3C"/>
                </w:placeholder>
                <w:showingPlcHdr/>
                <w:text/>
              </w:sdtPr>
              <w:sdtContent>
                <w:r w:rsidRPr="007C4BE6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Pr="007C4BE6">
              <w:t xml:space="preserve">, m’engage à répondre positivement à toutes demandes d’informations complémentaires qui me seraient adressées et à participer à toutes réunions de coordination qui seraient organisées par l’autorité administrative et/ou la planification d’urgence zonale. Je certifie avoir pris connaissance du règlement général de police et me conformer aux dispositions y relatives ainsi qu’aux conditions et limitations qui me seraient éventuellement imposées.   </w:t>
            </w:r>
          </w:p>
          <w:p w14:paraId="30E4921D" w14:textId="77777777" w:rsidR="00E06571" w:rsidRPr="007C4BE6" w:rsidRDefault="00E06571" w:rsidP="0067139B">
            <w:pPr>
              <w:tabs>
                <w:tab w:val="left" w:pos="1470"/>
              </w:tabs>
              <w:jc w:val="both"/>
            </w:pPr>
          </w:p>
          <w:p w14:paraId="4BC62106" w14:textId="77777777" w:rsidR="00E06571" w:rsidRPr="007C4BE6" w:rsidRDefault="00E06571" w:rsidP="0067139B">
            <w:pPr>
              <w:tabs>
                <w:tab w:val="left" w:pos="1470"/>
              </w:tabs>
              <w:jc w:val="both"/>
            </w:pPr>
            <w:r w:rsidRPr="007C4BE6">
              <w:t>Date et signature</w:t>
            </w:r>
            <w:r w:rsidR="00916C9B" w:rsidRPr="007C4BE6">
              <w:t xml:space="preserve"> : </w:t>
            </w:r>
          </w:p>
          <w:sdt>
            <w:sdtPr>
              <w:id w:val="-2065093776"/>
              <w:lock w:val="sdtLocked"/>
              <w:placeholder>
                <w:docPart w:val="6221AFD428444BBBB041EC34B0779E51"/>
              </w:placeholder>
              <w:showingPlcHdr/>
              <w:date>
                <w:dateFormat w:val="dd-MM-yy"/>
                <w:lid w:val="fr-BE"/>
                <w:storeMappedDataAs w:val="dateTime"/>
                <w:calendar w:val="gregorian"/>
              </w:date>
            </w:sdtPr>
            <w:sdtContent>
              <w:p w14:paraId="0AEDCFC1" w14:textId="77777777" w:rsidR="00916C9B" w:rsidRPr="007C4BE6" w:rsidRDefault="00916C9B" w:rsidP="00CF18A9">
                <w:pPr>
                  <w:tabs>
                    <w:tab w:val="left" w:pos="1470"/>
                  </w:tabs>
                </w:pPr>
                <w:r w:rsidRPr="007C4BE6">
                  <w:rPr>
                    <w:rStyle w:val="Textedelespacerserv"/>
                  </w:rPr>
                  <w:t>Cliquez ou appuyez ici pour entrer une date.</w:t>
                </w:r>
              </w:p>
            </w:sdtContent>
          </w:sdt>
          <w:p w14:paraId="6047DA28" w14:textId="77777777" w:rsidR="00916C9B" w:rsidRPr="007C4BE6" w:rsidRDefault="00916C9B" w:rsidP="00CF18A9">
            <w:pPr>
              <w:tabs>
                <w:tab w:val="left" w:pos="1470"/>
              </w:tabs>
            </w:pPr>
          </w:p>
          <w:p w14:paraId="3F890F77" w14:textId="77777777" w:rsidR="00916C9B" w:rsidRPr="007C4BE6" w:rsidRDefault="00916C9B" w:rsidP="00CF18A9">
            <w:pPr>
              <w:tabs>
                <w:tab w:val="left" w:pos="1470"/>
              </w:tabs>
            </w:pPr>
          </w:p>
          <w:p w14:paraId="08232765" w14:textId="77777777" w:rsidR="00E06571" w:rsidRPr="007C4BE6" w:rsidRDefault="00E06571" w:rsidP="00CF18A9">
            <w:pPr>
              <w:tabs>
                <w:tab w:val="left" w:pos="1470"/>
              </w:tabs>
            </w:pPr>
          </w:p>
          <w:p w14:paraId="47AAF507" w14:textId="77777777" w:rsidR="00916C9B" w:rsidRPr="007C4BE6" w:rsidRDefault="00916C9B" w:rsidP="00CF18A9">
            <w:pPr>
              <w:tabs>
                <w:tab w:val="left" w:pos="1470"/>
              </w:tabs>
            </w:pPr>
          </w:p>
          <w:p w14:paraId="0486F53F" w14:textId="77777777" w:rsidR="00E06571" w:rsidRPr="00E06571" w:rsidRDefault="00E06571" w:rsidP="00CF18A9">
            <w:pPr>
              <w:tabs>
                <w:tab w:val="left" w:pos="1470"/>
              </w:tabs>
              <w:rPr>
                <w:sz w:val="24"/>
                <w:szCs w:val="24"/>
              </w:rPr>
            </w:pPr>
          </w:p>
        </w:tc>
      </w:tr>
    </w:tbl>
    <w:p w14:paraId="39941898" w14:textId="77777777" w:rsidR="00E06571" w:rsidRPr="00705C1C" w:rsidRDefault="00E06571" w:rsidP="00CF18A9">
      <w:pPr>
        <w:tabs>
          <w:tab w:val="left" w:pos="1470"/>
        </w:tabs>
        <w:ind w:left="360"/>
        <w:rPr>
          <w:sz w:val="20"/>
          <w:szCs w:val="20"/>
        </w:rPr>
      </w:pPr>
    </w:p>
    <w:p w14:paraId="01804608" w14:textId="77777777" w:rsidR="002A252E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Cadre réservé à l’autorité</w:t>
      </w:r>
    </w:p>
    <w:p w14:paraId="310B46F9" w14:textId="77777777" w:rsidR="00CA667D" w:rsidRPr="00705C1C" w:rsidRDefault="00CA667D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72"/>
      </w:tblGrid>
      <w:tr w:rsidR="00916C9B" w14:paraId="5911FA2F" w14:textId="77777777" w:rsidTr="00916C9B">
        <w:tc>
          <w:tcPr>
            <w:tcW w:w="10620" w:type="dxa"/>
            <w:shd w:val="clear" w:color="auto" w:fill="DEEAF6" w:themeFill="accent5" w:themeFillTint="33"/>
          </w:tcPr>
          <w:p w14:paraId="18AE7C6D" w14:textId="77777777" w:rsidR="00916C9B" w:rsidRPr="007C4BE6" w:rsidRDefault="00916C9B" w:rsidP="009A2635">
            <w:pPr>
              <w:rPr>
                <w:b/>
                <w:bCs/>
                <w:color w:val="808080" w:themeColor="background1" w:themeShade="80"/>
              </w:rPr>
            </w:pPr>
            <w:r w:rsidRPr="007C4BE6">
              <w:rPr>
                <w:b/>
                <w:bCs/>
                <w:color w:val="808080" w:themeColor="background1" w:themeShade="80"/>
              </w:rPr>
              <w:t>Cadre réservé à l’autorité administrative</w:t>
            </w:r>
          </w:p>
          <w:p w14:paraId="78E828E4" w14:textId="77777777" w:rsidR="00916C9B" w:rsidRPr="007C4BE6" w:rsidRDefault="00916C9B" w:rsidP="009A2635"/>
          <w:p w14:paraId="7D75995D" w14:textId="77777777" w:rsidR="00916C9B" w:rsidRPr="007C4BE6" w:rsidRDefault="00916C9B" w:rsidP="007C4BE6">
            <w:pPr>
              <w:tabs>
                <w:tab w:val="left" w:pos="1470"/>
              </w:tabs>
              <w:jc w:val="both"/>
            </w:pPr>
            <w:r w:rsidRPr="007C4BE6">
              <w:t>Accord de principe du Bourgmestre sous réserve de l’obtention définitive et du respect des conditions éventuelles qui seraient mentionnées</w:t>
            </w:r>
          </w:p>
          <w:p w14:paraId="238987FD" w14:textId="77777777" w:rsidR="00916C9B" w:rsidRPr="007C4BE6" w:rsidRDefault="00916C9B" w:rsidP="007C4BE6">
            <w:pPr>
              <w:jc w:val="both"/>
            </w:pPr>
          </w:p>
          <w:p w14:paraId="6E32AA7B" w14:textId="77777777" w:rsidR="00916C9B" w:rsidRPr="007C4BE6" w:rsidRDefault="00916C9B" w:rsidP="00916C9B">
            <w:pPr>
              <w:tabs>
                <w:tab w:val="left" w:pos="1470"/>
              </w:tabs>
            </w:pPr>
            <w:r w:rsidRPr="007C4BE6">
              <w:t xml:space="preserve">Publicité autorisée : </w:t>
            </w:r>
            <w:sdt>
              <w:sdtPr>
                <w:rPr>
                  <w:rFonts w:cstheme="minorHAnsi"/>
                </w:rPr>
                <w:id w:val="1585175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 w:rsidRPr="007C4BE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 w:rsidRPr="007C4BE6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-876165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39B" w:rsidRPr="007C4BE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 w:rsidRPr="007C4BE6">
              <w:rPr>
                <w:rFonts w:cstheme="minorHAnsi"/>
              </w:rPr>
              <w:t>Non</w:t>
            </w:r>
          </w:p>
          <w:p w14:paraId="28C32C04" w14:textId="77777777" w:rsidR="00916C9B" w:rsidRPr="007C4BE6" w:rsidRDefault="00916C9B" w:rsidP="009A2635"/>
          <w:p w14:paraId="627C6EB1" w14:textId="77777777" w:rsidR="00916C9B" w:rsidRPr="007C4BE6" w:rsidRDefault="00916C9B" w:rsidP="00916C9B">
            <w:pPr>
              <w:tabs>
                <w:tab w:val="left" w:pos="1470"/>
              </w:tabs>
              <w:jc w:val="right"/>
            </w:pPr>
            <w:r w:rsidRPr="007C4BE6">
              <w:t>Date et signature du Bourgmestre ou son délégué</w:t>
            </w:r>
          </w:p>
          <w:p w14:paraId="5AAF62F4" w14:textId="77777777" w:rsidR="00916C9B" w:rsidRDefault="00916C9B" w:rsidP="009A2635">
            <w:pPr>
              <w:rPr>
                <w:sz w:val="32"/>
                <w:szCs w:val="32"/>
              </w:rPr>
            </w:pPr>
          </w:p>
          <w:p w14:paraId="1573FEA3" w14:textId="77777777" w:rsidR="00916C9B" w:rsidRDefault="00916C9B" w:rsidP="009A2635">
            <w:pPr>
              <w:rPr>
                <w:sz w:val="32"/>
                <w:szCs w:val="32"/>
              </w:rPr>
            </w:pPr>
          </w:p>
          <w:p w14:paraId="1DFC7E72" w14:textId="77777777" w:rsidR="00916C9B" w:rsidRDefault="00916C9B" w:rsidP="009A2635">
            <w:pPr>
              <w:rPr>
                <w:sz w:val="32"/>
                <w:szCs w:val="32"/>
              </w:rPr>
            </w:pPr>
          </w:p>
          <w:p w14:paraId="7A8B9CF9" w14:textId="77777777" w:rsidR="00705C1C" w:rsidRDefault="00705C1C" w:rsidP="009A2635">
            <w:pPr>
              <w:rPr>
                <w:sz w:val="32"/>
                <w:szCs w:val="32"/>
              </w:rPr>
            </w:pPr>
          </w:p>
        </w:tc>
      </w:tr>
    </w:tbl>
    <w:p w14:paraId="21B7D57C" w14:textId="77777777" w:rsidR="007C3C74" w:rsidRDefault="007C3C74" w:rsidP="009A3A83">
      <w:pPr>
        <w:ind w:left="360"/>
        <w:rPr>
          <w:sz w:val="32"/>
          <w:szCs w:val="32"/>
        </w:rPr>
      </w:pPr>
    </w:p>
    <w:sectPr w:rsidR="007C3C74" w:rsidSect="00127912">
      <w:headerReference w:type="default" r:id="rId13"/>
      <w:pgSz w:w="11906" w:h="16838"/>
      <w:pgMar w:top="993" w:right="707" w:bottom="127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CBBD9" w14:textId="77777777" w:rsidR="00916723" w:rsidRDefault="00916723" w:rsidP="00AC2265">
      <w:r>
        <w:separator/>
      </w:r>
    </w:p>
  </w:endnote>
  <w:endnote w:type="continuationSeparator" w:id="0">
    <w:p w14:paraId="45984796" w14:textId="77777777" w:rsidR="00916723" w:rsidRDefault="00916723" w:rsidP="00AC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A962F" w14:textId="77777777" w:rsidR="00916723" w:rsidRDefault="00916723" w:rsidP="00AC2265">
      <w:r>
        <w:separator/>
      </w:r>
    </w:p>
  </w:footnote>
  <w:footnote w:type="continuationSeparator" w:id="0">
    <w:p w14:paraId="3BEFBCFF" w14:textId="77777777" w:rsidR="00916723" w:rsidRDefault="00916723" w:rsidP="00AC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890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94"/>
      <w:gridCol w:w="8596"/>
    </w:tblGrid>
    <w:tr w:rsidR="008B1E95" w14:paraId="021D2B84" w14:textId="77777777" w:rsidTr="008B1E95">
      <w:tc>
        <w:tcPr>
          <w:tcW w:w="2127" w:type="dxa"/>
        </w:tcPr>
        <w:p w14:paraId="361AE1C3" w14:textId="77777777" w:rsidR="00AD3431" w:rsidRDefault="00AD3431" w:rsidP="008B1E95">
          <w:pPr>
            <w:pStyle w:val="En-tte"/>
            <w:ind w:left="-112" w:right="-100"/>
          </w:pPr>
          <w:r>
            <w:rPr>
              <w:rFonts w:eastAsia="Times New Roman"/>
              <w:noProof/>
            </w:rPr>
            <w:drawing>
              <wp:inline distT="0" distB="0" distL="0" distR="0" wp14:anchorId="42C96BBE" wp14:editId="44373097">
                <wp:extent cx="1381125" cy="1381125"/>
                <wp:effectExtent l="0" t="0" r="9525" b="9525"/>
                <wp:docPr id="3" name="Image 3" descr="cid:351424f8-fefb-4256-9de7-42c081f1a9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id:351424f8-fefb-4256-9de7-42c081f1a9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1125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63" w:type="dxa"/>
          <w:vAlign w:val="center"/>
        </w:tcPr>
        <w:p w14:paraId="4053D61F" w14:textId="77777777" w:rsidR="008B1E95" w:rsidRPr="00F340BE" w:rsidRDefault="008B1E95" w:rsidP="008B1E95">
          <w:pPr>
            <w:pStyle w:val="En-tte"/>
            <w:jc w:val="center"/>
            <w:rPr>
              <w:b/>
              <w:color w:val="2F5496" w:themeColor="accent1" w:themeShade="BF"/>
              <w:sz w:val="40"/>
              <w:szCs w:val="26"/>
            </w:rPr>
          </w:pPr>
          <w:r w:rsidRPr="00F340BE">
            <w:rPr>
              <w:b/>
              <w:color w:val="2F5496" w:themeColor="accent1" w:themeShade="BF"/>
              <w:sz w:val="40"/>
              <w:szCs w:val="26"/>
            </w:rPr>
            <w:t>Zone de police Meuse-Hesbaye</w:t>
          </w:r>
        </w:p>
        <w:p w14:paraId="6B4A4CC2" w14:textId="77777777" w:rsidR="008B1E95" w:rsidRPr="00F340BE" w:rsidRDefault="00AD3431" w:rsidP="008B1E95">
          <w:pPr>
            <w:pStyle w:val="En-tte"/>
            <w:jc w:val="center"/>
            <w:rPr>
              <w:rFonts w:cstheme="minorHAnsi"/>
              <w:color w:val="2F5496" w:themeColor="accent1" w:themeShade="BF"/>
              <w:sz w:val="40"/>
              <w:szCs w:val="26"/>
            </w:rPr>
          </w:pPr>
          <w:r w:rsidRPr="00F340BE">
            <w:rPr>
              <w:color w:val="2F5496" w:themeColor="accent1" w:themeShade="BF"/>
              <w:sz w:val="40"/>
              <w:szCs w:val="26"/>
            </w:rPr>
            <w:t xml:space="preserve">Amay </w:t>
          </w:r>
          <w:r w:rsidRPr="00F340BE">
            <w:rPr>
              <w:rFonts w:ascii="Calibri" w:hAnsi="Calibri" w:cs="Calibri"/>
              <w:color w:val="2F5496" w:themeColor="accent1" w:themeShade="BF"/>
              <w:sz w:val="40"/>
              <w:szCs w:val="26"/>
            </w:rPr>
            <w:t>•</w:t>
          </w:r>
          <w:r w:rsidRPr="00F340BE">
            <w:rPr>
              <w:color w:val="2F5496" w:themeColor="accent1" w:themeShade="BF"/>
              <w:sz w:val="40"/>
              <w:szCs w:val="26"/>
            </w:rPr>
            <w:t xml:space="preserve"> Engis </w:t>
          </w:r>
          <w:r w:rsidRPr="00F340BE">
            <w:rPr>
              <w:rFonts w:ascii="Calibri" w:hAnsi="Calibri" w:cs="Calibri"/>
              <w:color w:val="2F5496" w:themeColor="accent1" w:themeShade="BF"/>
              <w:sz w:val="40"/>
              <w:szCs w:val="26"/>
            </w:rPr>
            <w:t>•</w:t>
          </w:r>
          <w:r w:rsidRPr="00F340BE">
            <w:rPr>
              <w:color w:val="2F5496" w:themeColor="accent1" w:themeShade="BF"/>
              <w:sz w:val="40"/>
              <w:szCs w:val="26"/>
            </w:rPr>
            <w:t xml:space="preserve"> Saint-Georges-sur-Meuse </w:t>
          </w:r>
          <w:r w:rsidRPr="00F340BE">
            <w:rPr>
              <w:rFonts w:cstheme="minorHAnsi"/>
              <w:color w:val="2F5496" w:themeColor="accent1" w:themeShade="BF"/>
              <w:sz w:val="40"/>
              <w:szCs w:val="26"/>
            </w:rPr>
            <w:t xml:space="preserve">• </w:t>
          </w:r>
        </w:p>
        <w:p w14:paraId="1C6FA517" w14:textId="77777777" w:rsidR="00AD3431" w:rsidRPr="00F340BE" w:rsidRDefault="00AD3431" w:rsidP="008B1E95">
          <w:pPr>
            <w:pStyle w:val="En-tte"/>
            <w:jc w:val="center"/>
            <w:rPr>
              <w:b/>
              <w:color w:val="2F5496" w:themeColor="accent1" w:themeShade="BF"/>
              <w:sz w:val="40"/>
              <w:szCs w:val="26"/>
            </w:rPr>
          </w:pPr>
          <w:r w:rsidRPr="00F340BE">
            <w:rPr>
              <w:rFonts w:cstheme="minorHAnsi"/>
              <w:color w:val="2F5496" w:themeColor="accent1" w:themeShade="BF"/>
              <w:sz w:val="40"/>
              <w:szCs w:val="26"/>
            </w:rPr>
            <w:t xml:space="preserve">Verlaine </w:t>
          </w:r>
          <w:r w:rsidRPr="00F340BE">
            <w:rPr>
              <w:rFonts w:ascii="Calibri" w:hAnsi="Calibri" w:cs="Calibri"/>
              <w:color w:val="2F5496" w:themeColor="accent1" w:themeShade="BF"/>
              <w:sz w:val="40"/>
              <w:szCs w:val="26"/>
            </w:rPr>
            <w:t>•</w:t>
          </w:r>
          <w:r w:rsidRPr="00F340BE">
            <w:rPr>
              <w:rFonts w:cstheme="minorHAnsi"/>
              <w:color w:val="2F5496" w:themeColor="accent1" w:themeShade="BF"/>
              <w:sz w:val="40"/>
              <w:szCs w:val="26"/>
            </w:rPr>
            <w:t xml:space="preserve"> Villers-le-Bouillet </w:t>
          </w:r>
          <w:r w:rsidRPr="00F340BE">
            <w:rPr>
              <w:rFonts w:ascii="Calibri" w:hAnsi="Calibri" w:cs="Calibri"/>
              <w:color w:val="2F5496" w:themeColor="accent1" w:themeShade="BF"/>
              <w:sz w:val="40"/>
              <w:szCs w:val="26"/>
            </w:rPr>
            <w:t>•</w:t>
          </w:r>
          <w:r w:rsidRPr="00F340BE">
            <w:rPr>
              <w:rFonts w:cstheme="minorHAnsi"/>
              <w:color w:val="2F5496" w:themeColor="accent1" w:themeShade="BF"/>
              <w:sz w:val="40"/>
              <w:szCs w:val="26"/>
            </w:rPr>
            <w:t xml:space="preserve"> Wanze</w:t>
          </w:r>
        </w:p>
      </w:tc>
    </w:tr>
  </w:tbl>
  <w:p w14:paraId="341B175C" w14:textId="77777777" w:rsidR="00AD3431" w:rsidRPr="00AD3431" w:rsidRDefault="00AD3431" w:rsidP="00AD3431">
    <w:pPr>
      <w:pStyle w:val="En-tte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AA4B9" w14:textId="77777777" w:rsidR="00AD3431" w:rsidRDefault="00AD3431" w:rsidP="00127912">
    <w:pPr>
      <w:pStyle w:val="En-tte"/>
      <w:ind w:left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439CA"/>
    <w:multiLevelType w:val="hybridMultilevel"/>
    <w:tmpl w:val="E926FC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83F87"/>
    <w:multiLevelType w:val="hybridMultilevel"/>
    <w:tmpl w:val="21286D12"/>
    <w:lvl w:ilvl="0" w:tplc="90DA817E">
      <w:start w:val="25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1453F"/>
    <w:multiLevelType w:val="hybridMultilevel"/>
    <w:tmpl w:val="B80663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54887"/>
    <w:multiLevelType w:val="hybridMultilevel"/>
    <w:tmpl w:val="7B1A0A4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65B7F"/>
    <w:multiLevelType w:val="hybridMultilevel"/>
    <w:tmpl w:val="823E0F96"/>
    <w:lvl w:ilvl="0" w:tplc="BB8CA318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34A05"/>
    <w:multiLevelType w:val="hybridMultilevel"/>
    <w:tmpl w:val="95BE0E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A2ACE"/>
    <w:multiLevelType w:val="hybridMultilevel"/>
    <w:tmpl w:val="791A35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17703"/>
    <w:multiLevelType w:val="hybridMultilevel"/>
    <w:tmpl w:val="4D260328"/>
    <w:lvl w:ilvl="0" w:tplc="AE2C4436">
      <w:start w:val="25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43F6A"/>
    <w:multiLevelType w:val="hybridMultilevel"/>
    <w:tmpl w:val="37E85264"/>
    <w:lvl w:ilvl="0" w:tplc="72989B24">
      <w:start w:val="25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086634">
    <w:abstractNumId w:val="3"/>
  </w:num>
  <w:num w:numId="2" w16cid:durableId="1297686648">
    <w:abstractNumId w:val="2"/>
  </w:num>
  <w:num w:numId="3" w16cid:durableId="864631956">
    <w:abstractNumId w:val="0"/>
  </w:num>
  <w:num w:numId="4" w16cid:durableId="836119298">
    <w:abstractNumId w:val="5"/>
  </w:num>
  <w:num w:numId="5" w16cid:durableId="1099372797">
    <w:abstractNumId w:val="4"/>
  </w:num>
  <w:num w:numId="6" w16cid:durableId="923302208">
    <w:abstractNumId w:val="7"/>
  </w:num>
  <w:num w:numId="7" w16cid:durableId="1227763177">
    <w:abstractNumId w:val="1"/>
  </w:num>
  <w:num w:numId="8" w16cid:durableId="1337657119">
    <w:abstractNumId w:val="8"/>
  </w:num>
  <w:num w:numId="9" w16cid:durableId="5747515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JGvh7h8Ci9T8VefQzGXnm9Fu14H9X1z+eDnVJyVNRPHiwhOAg97NCoH/YV7HPTXodmo2Vx7Tm44O6AlD7Ml8pA==" w:salt="eMvplKufOvfMWnu+E0aW3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10"/>
    <w:rsid w:val="000812CA"/>
    <w:rsid w:val="000A29F0"/>
    <w:rsid w:val="000A7936"/>
    <w:rsid w:val="00127912"/>
    <w:rsid w:val="00171A50"/>
    <w:rsid w:val="002A252E"/>
    <w:rsid w:val="002A6943"/>
    <w:rsid w:val="002E3CDF"/>
    <w:rsid w:val="004054AB"/>
    <w:rsid w:val="004552CA"/>
    <w:rsid w:val="00471CFC"/>
    <w:rsid w:val="00480896"/>
    <w:rsid w:val="00545D10"/>
    <w:rsid w:val="005A58D7"/>
    <w:rsid w:val="005C6B50"/>
    <w:rsid w:val="005D2C09"/>
    <w:rsid w:val="0060123C"/>
    <w:rsid w:val="00607BAB"/>
    <w:rsid w:val="0067139B"/>
    <w:rsid w:val="006C599A"/>
    <w:rsid w:val="006D29FA"/>
    <w:rsid w:val="00705C1C"/>
    <w:rsid w:val="0075511D"/>
    <w:rsid w:val="007559C6"/>
    <w:rsid w:val="007C3C74"/>
    <w:rsid w:val="007C4BE6"/>
    <w:rsid w:val="007E76A0"/>
    <w:rsid w:val="008B1E95"/>
    <w:rsid w:val="008B6C23"/>
    <w:rsid w:val="008D3328"/>
    <w:rsid w:val="008E35A3"/>
    <w:rsid w:val="00916723"/>
    <w:rsid w:val="00916C9B"/>
    <w:rsid w:val="009445BF"/>
    <w:rsid w:val="0097358B"/>
    <w:rsid w:val="009A2635"/>
    <w:rsid w:val="009A3A83"/>
    <w:rsid w:val="00A32CEC"/>
    <w:rsid w:val="00A52224"/>
    <w:rsid w:val="00A85F1D"/>
    <w:rsid w:val="00AC2265"/>
    <w:rsid w:val="00AD3431"/>
    <w:rsid w:val="00B07C46"/>
    <w:rsid w:val="00B70DC0"/>
    <w:rsid w:val="00B828F2"/>
    <w:rsid w:val="00BF7A91"/>
    <w:rsid w:val="00C13288"/>
    <w:rsid w:val="00C139DF"/>
    <w:rsid w:val="00CA667D"/>
    <w:rsid w:val="00CF18A9"/>
    <w:rsid w:val="00D01A50"/>
    <w:rsid w:val="00D53AEB"/>
    <w:rsid w:val="00D94D1E"/>
    <w:rsid w:val="00DD1385"/>
    <w:rsid w:val="00E06571"/>
    <w:rsid w:val="00E2006D"/>
    <w:rsid w:val="00EA149B"/>
    <w:rsid w:val="00EB2375"/>
    <w:rsid w:val="00EE20DD"/>
    <w:rsid w:val="00F340BE"/>
    <w:rsid w:val="00F517DF"/>
    <w:rsid w:val="00F6529C"/>
    <w:rsid w:val="00FC0185"/>
    <w:rsid w:val="00FC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7EF931"/>
  <w15:chartTrackingRefBased/>
  <w15:docId w15:val="{9F54E4F3-2689-400E-B09D-5620BE728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265"/>
    <w:pPr>
      <w:spacing w:after="0" w:line="240" w:lineRule="auto"/>
    </w:pPr>
    <w:rPr>
      <w:rFonts w:eastAsiaTheme="minorEastAsia"/>
      <w:kern w:val="0"/>
      <w:lang w:eastAsia="nl-NL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C226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C2265"/>
  </w:style>
  <w:style w:type="paragraph" w:styleId="Pieddepage">
    <w:name w:val="footer"/>
    <w:basedOn w:val="Normal"/>
    <w:link w:val="PieddepageCar"/>
    <w:uiPriority w:val="99"/>
    <w:unhideWhenUsed/>
    <w:rsid w:val="00AC226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C2265"/>
  </w:style>
  <w:style w:type="character" w:styleId="Textedelespacerserv">
    <w:name w:val="Placeholder Text"/>
    <w:basedOn w:val="Policepardfaut"/>
    <w:uiPriority w:val="99"/>
    <w:semiHidden/>
    <w:rsid w:val="00AC2265"/>
    <w:rPr>
      <w:color w:val="808080"/>
    </w:rPr>
  </w:style>
  <w:style w:type="paragraph" w:styleId="Paragraphedeliste">
    <w:name w:val="List Paragraph"/>
    <w:basedOn w:val="Normal"/>
    <w:uiPriority w:val="34"/>
    <w:qFormat/>
    <w:rsid w:val="00EB2375"/>
    <w:pPr>
      <w:ind w:left="720"/>
      <w:contextualSpacing/>
    </w:pPr>
  </w:style>
  <w:style w:type="table" w:styleId="Grilledutableau">
    <w:name w:val="Table Grid"/>
    <w:basedOn w:val="TableauNormal"/>
    <w:uiPriority w:val="39"/>
    <w:rsid w:val="009A2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F18A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F18A9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559C6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559C6"/>
    <w:rPr>
      <w:rFonts w:eastAsiaTheme="minorEastAsia"/>
      <w:kern w:val="0"/>
      <w:sz w:val="20"/>
      <w:szCs w:val="20"/>
      <w:lang w:eastAsia="nl-NL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7559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vigilis.b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351424f8-fefb-4256-9de7-42c081f1a9ed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de.mann\Downloads\Formulaire%20EVENT%20ZPMH%20final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9A995071114A128A6E4F52EA575C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0275F2-54AF-4C89-B2E8-F686AE32823B}"/>
      </w:docPartPr>
      <w:docPartBody>
        <w:p w:rsidR="00000000" w:rsidRDefault="00000000">
          <w:pPr>
            <w:pStyle w:val="F39A995071114A128A6E4F52EA575C2C"/>
          </w:pPr>
          <w:r w:rsidRPr="0097358B">
            <w:rPr>
              <w:rStyle w:val="Textedelespacerserv"/>
            </w:rPr>
            <w:t>Choisissez un élément.</w:t>
          </w:r>
        </w:p>
      </w:docPartBody>
    </w:docPart>
    <w:docPart>
      <w:docPartPr>
        <w:name w:val="A0F8A1E0EC9C42738DFCEC472B8C5A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607698-74B5-4814-95CA-767CFB30C92C}"/>
      </w:docPartPr>
      <w:docPartBody>
        <w:p w:rsidR="00000000" w:rsidRDefault="00000000">
          <w:pPr>
            <w:pStyle w:val="A0F8A1E0EC9C42738DFCEC472B8C5A3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CEA7129035643BD81A32875FEB242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5E082B-F960-4E6B-B400-7695ED69AD37}"/>
      </w:docPartPr>
      <w:docPartBody>
        <w:p w:rsidR="00000000" w:rsidRDefault="00000000">
          <w:pPr>
            <w:pStyle w:val="ACEA7129035643BD81A32875FEB242B7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03E7D63CDFC45FDBC52C3BDD6A935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96C343-8D57-4671-938C-33CA9D753F61}"/>
      </w:docPartPr>
      <w:docPartBody>
        <w:p w:rsidR="00000000" w:rsidRDefault="00000000">
          <w:pPr>
            <w:pStyle w:val="E03E7D63CDFC45FDBC52C3BDD6A93594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BCA68630370841899A46797F81B0D0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0570D9-C141-40AB-8B68-E3BB88739B38}"/>
      </w:docPartPr>
      <w:docPartBody>
        <w:p w:rsidR="00000000" w:rsidRDefault="00000000">
          <w:pPr>
            <w:pStyle w:val="BCA68630370841899A46797F81B0D008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A6A89584FEDB4406BC6AE4A128287A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99E4A4-36BD-4857-B92B-9F2356329DDC}"/>
      </w:docPartPr>
      <w:docPartBody>
        <w:p w:rsidR="00000000" w:rsidRDefault="00000000">
          <w:pPr>
            <w:pStyle w:val="A6A89584FEDB4406BC6AE4A128287AFF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C4DBCDAEA764795A8C0F6C10A08E4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626975-331F-4AAA-A3F5-BADE0CCBE6DB}"/>
      </w:docPartPr>
      <w:docPartBody>
        <w:p w:rsidR="00000000" w:rsidRDefault="00000000">
          <w:pPr>
            <w:pStyle w:val="FC4DBCDAEA764795A8C0F6C10A08E48D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BFFAE0C83BC4A899ECE8732D036E7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83411B-5D0F-457F-A831-C9297C367EEE}"/>
      </w:docPartPr>
      <w:docPartBody>
        <w:p w:rsidR="00000000" w:rsidRDefault="00000000">
          <w:pPr>
            <w:pStyle w:val="2BFFAE0C83BC4A899ECE8732D036E770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4655893B7344DA9AA31F63C0F1222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F90D2E-28AF-4ACB-BCE4-47A0A34ADFF6}"/>
      </w:docPartPr>
      <w:docPartBody>
        <w:p w:rsidR="00000000" w:rsidRDefault="00000000">
          <w:pPr>
            <w:pStyle w:val="E4655893B7344DA9AA31F63C0F1222F6"/>
          </w:pPr>
          <w:r w:rsidRPr="0097358B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2911F02AE61E424DAD9B79A337A343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7AE5D5-9EA7-44A2-9467-DE51D7E5F8FE}"/>
      </w:docPartPr>
      <w:docPartBody>
        <w:p w:rsidR="00000000" w:rsidRDefault="00000000">
          <w:pPr>
            <w:pStyle w:val="2911F02AE61E424DAD9B79A337A34391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BA834F8464E4A4585CFB79E0A3928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BE59C4-E1D3-4283-979B-F5E9A477505B}"/>
      </w:docPartPr>
      <w:docPartBody>
        <w:p w:rsidR="00000000" w:rsidRDefault="00000000">
          <w:pPr>
            <w:pStyle w:val="FBA834F8464E4A4585CFB79E0A3928D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BF425F7517B446AB5FFC54757B9AB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C14B01-26D3-49E6-9F81-52952F82B607}"/>
      </w:docPartPr>
      <w:docPartBody>
        <w:p w:rsidR="00000000" w:rsidRDefault="00000000">
          <w:pPr>
            <w:pStyle w:val="5BF425F7517B446AB5FFC54757B9ABFA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1A836DF2D9F4719B667CDA0A953C5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AC2473-232A-4653-A690-40AE1D0C1B0C}"/>
      </w:docPartPr>
      <w:docPartBody>
        <w:p w:rsidR="00000000" w:rsidRDefault="00000000">
          <w:pPr>
            <w:pStyle w:val="E1A836DF2D9F4719B667CDA0A953C554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915319791A74A398312FACD4E128F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7D2051-3A9B-477F-9CE2-6EC0691BE71D}"/>
      </w:docPartPr>
      <w:docPartBody>
        <w:p w:rsidR="00000000" w:rsidRDefault="00000000">
          <w:pPr>
            <w:pStyle w:val="1915319791A74A398312FACD4E128FDC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4704A727AD94E518D22AADAE2F951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99CB73-024F-4101-8EB9-E92A3F54B275}"/>
      </w:docPartPr>
      <w:docPartBody>
        <w:p w:rsidR="00000000" w:rsidRDefault="00000000">
          <w:pPr>
            <w:pStyle w:val="14704A727AD94E518D22AADAE2F95137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3D44A1E17364594BAB0697C37E32A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6796DE-7F10-415E-9DE0-F240B74C005D}"/>
      </w:docPartPr>
      <w:docPartBody>
        <w:p w:rsidR="00000000" w:rsidRDefault="00000000">
          <w:pPr>
            <w:pStyle w:val="73D44A1E17364594BAB0697C37E32A8B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D969BED8D9046039B03211B929321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CA3FF0-090D-43AF-A150-097DFDE99603}"/>
      </w:docPartPr>
      <w:docPartBody>
        <w:p w:rsidR="00000000" w:rsidRDefault="00000000">
          <w:pPr>
            <w:pStyle w:val="DD969BED8D9046039B03211B9293217B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5BB4916C1174844A4E4E957E8D089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288CFB-56F3-46E5-93B2-2318042AB77B}"/>
      </w:docPartPr>
      <w:docPartBody>
        <w:p w:rsidR="00000000" w:rsidRDefault="00000000">
          <w:pPr>
            <w:pStyle w:val="E5BB4916C1174844A4E4E957E8D089A8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EBF77ABC9B34B74AD44EE8956E65D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FFB66E-FFB7-4785-9BC2-0F922C9B6293}"/>
      </w:docPartPr>
      <w:docPartBody>
        <w:p w:rsidR="00000000" w:rsidRDefault="00000000">
          <w:pPr>
            <w:pStyle w:val="FEBF77ABC9B34B74AD44EE8956E65D3B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02117DFD3E74CE2AF5D0E15F81B5F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ADD9D0-B4F8-47EF-9273-813A4DB13FC8}"/>
      </w:docPartPr>
      <w:docPartBody>
        <w:p w:rsidR="00000000" w:rsidRDefault="00000000">
          <w:pPr>
            <w:pStyle w:val="702117DFD3E74CE2AF5D0E15F81B5F54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D4658B45BBB42B1868E9867A5D5A8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93FB91-8E76-4832-93FF-F7CC72A62F6B}"/>
      </w:docPartPr>
      <w:docPartBody>
        <w:p w:rsidR="00000000" w:rsidRDefault="00000000">
          <w:pPr>
            <w:pStyle w:val="4D4658B45BBB42B1868E9867A5D5A8CB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B8AA32EE8594804B342153D93FAF9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ADE41C-5C9C-4CD2-A30B-5BEBCFFFBB7D}"/>
      </w:docPartPr>
      <w:docPartBody>
        <w:p w:rsidR="00000000" w:rsidRDefault="00000000">
          <w:pPr>
            <w:pStyle w:val="9B8AA32EE8594804B342153D93FAF996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1697EC11440469DAA426CA0058CF0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9B7802-EBB7-4FD6-A32B-0F2A46F94420}"/>
      </w:docPartPr>
      <w:docPartBody>
        <w:p w:rsidR="00000000" w:rsidRDefault="00000000">
          <w:pPr>
            <w:pStyle w:val="11697EC11440469DAA426CA0058CF034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420C41CBE384716AE5401FB11F0F6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ADD69E-5207-4B12-A839-5E7794A3C9D6}"/>
      </w:docPartPr>
      <w:docPartBody>
        <w:p w:rsidR="00000000" w:rsidRDefault="00000000">
          <w:pPr>
            <w:pStyle w:val="2420C41CBE384716AE5401FB11F0F6FD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5773C626E68432BAB094DE9964E95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C5A0D5-D21B-4044-B683-67E3F4B1DAE4}"/>
      </w:docPartPr>
      <w:docPartBody>
        <w:p w:rsidR="00000000" w:rsidRDefault="00000000">
          <w:pPr>
            <w:pStyle w:val="E5773C626E68432BAB094DE9964E95DC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2C0AF1E7B4425D9767EF22B632EE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861F4C-4CA3-4063-B340-B1D75EEF768A}"/>
      </w:docPartPr>
      <w:docPartBody>
        <w:p w:rsidR="00000000" w:rsidRDefault="00000000">
          <w:pPr>
            <w:pStyle w:val="A52C0AF1E7B4425D9767EF22B632EE87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4988439D0FF4BD1940D25155D4EAC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7D054B-405A-4B02-B267-4E38DFA66928}"/>
      </w:docPartPr>
      <w:docPartBody>
        <w:p w:rsidR="00000000" w:rsidRDefault="00000000">
          <w:pPr>
            <w:pStyle w:val="94988439D0FF4BD1940D25155D4EAC32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6DE5E361FA04D188E5DA28040386F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282A45-865D-405E-AC57-B99EC5648BC1}"/>
      </w:docPartPr>
      <w:docPartBody>
        <w:p w:rsidR="00000000" w:rsidRDefault="00000000">
          <w:pPr>
            <w:pStyle w:val="66DE5E361FA04D188E5DA28040386FE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55118904CD04D40B7F67EACB5B65E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43EFB9-E557-4D15-A633-86F6DA6852CB}"/>
      </w:docPartPr>
      <w:docPartBody>
        <w:p w:rsidR="00000000" w:rsidRDefault="00000000">
          <w:pPr>
            <w:pStyle w:val="555118904CD04D40B7F67EACB5B65E3B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B364BAA8E024D12BD2252C68E7DCD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D66821-3230-4150-B74A-3E0A9612E1FA}"/>
      </w:docPartPr>
      <w:docPartBody>
        <w:p w:rsidR="00000000" w:rsidRDefault="00000000">
          <w:pPr>
            <w:pStyle w:val="3B364BAA8E024D12BD2252C68E7DCDA7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636ABE8FEA24AC5B1953E8B3263C0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A37076-E885-45EE-B053-FC58D72D446E}"/>
      </w:docPartPr>
      <w:docPartBody>
        <w:p w:rsidR="00000000" w:rsidRDefault="00000000">
          <w:pPr>
            <w:pStyle w:val="D636ABE8FEA24AC5B1953E8B3263C024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AE167476534BDDA0866A03183E6F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2C7D9E-643B-454B-A8FF-8CBE326E4969}"/>
      </w:docPartPr>
      <w:docPartBody>
        <w:p w:rsidR="00000000" w:rsidRDefault="00000000">
          <w:pPr>
            <w:pStyle w:val="60AE167476534BDDA0866A03183E6F8D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F51CBA0A75A438ABC8F3843506A4E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B7D962-BAED-40BA-AED1-8BA718C885C3}"/>
      </w:docPartPr>
      <w:docPartBody>
        <w:p w:rsidR="00000000" w:rsidRDefault="00000000">
          <w:pPr>
            <w:pStyle w:val="5F51CBA0A75A438ABC8F3843506A4E5B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B40C55F63624E8B9589BE4239A58C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7BAF30-E3DC-4218-A196-D06AD612AF86}"/>
      </w:docPartPr>
      <w:docPartBody>
        <w:p w:rsidR="00000000" w:rsidRDefault="00000000">
          <w:pPr>
            <w:pStyle w:val="0B40C55F63624E8B9589BE4239A58CFE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BC9A8E581B9444DB0F219A05739C7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837DBC-F89A-42FC-A5B7-3D01BAC7D735}"/>
      </w:docPartPr>
      <w:docPartBody>
        <w:p w:rsidR="00000000" w:rsidRDefault="00000000">
          <w:pPr>
            <w:pStyle w:val="0BC9A8E581B9444DB0F219A05739C7F0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09C01EE78F141438AE4AF5F3D69B8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70D206-58EC-4DBE-942E-BF23F7BC15E5}"/>
      </w:docPartPr>
      <w:docPartBody>
        <w:p w:rsidR="00000000" w:rsidRDefault="00000000">
          <w:pPr>
            <w:pStyle w:val="A09C01EE78F141438AE4AF5F3D69B88D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56F514F8F954FE69A5AA0ED98A2EB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622C59-E1D4-45B5-BBEC-33DF58AC1975}"/>
      </w:docPartPr>
      <w:docPartBody>
        <w:p w:rsidR="00000000" w:rsidRDefault="00000000">
          <w:pPr>
            <w:pStyle w:val="256F514F8F954FE69A5AA0ED98A2EBF1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A1192EDAC55437FB50FA76016391B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7B64EC-27F6-4756-8102-0109131DC5B4}"/>
      </w:docPartPr>
      <w:docPartBody>
        <w:p w:rsidR="00000000" w:rsidRDefault="00000000">
          <w:pPr>
            <w:pStyle w:val="4A1192EDAC55437FB50FA76016391B4C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DF6ED99D4BA4E08AAE085AF9B9000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50353D-8CE0-4BF8-ACB5-99EA2BBAB6AD}"/>
      </w:docPartPr>
      <w:docPartBody>
        <w:p w:rsidR="00000000" w:rsidRDefault="00000000">
          <w:pPr>
            <w:pStyle w:val="ADF6ED99D4BA4E08AAE085AF9B900040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893CBEFCE3140B6ADB7EDE92C2911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10F0D2-1C4C-4298-813C-79854A4D99C9}"/>
      </w:docPartPr>
      <w:docPartBody>
        <w:p w:rsidR="00000000" w:rsidRDefault="00000000">
          <w:pPr>
            <w:pStyle w:val="1893CBEFCE3140B6ADB7EDE92C291177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1FE8EA469E54121B1E4CF33E8AB6A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CC0C3E-DD39-4F63-B0B3-F3E61F7A7016}"/>
      </w:docPartPr>
      <w:docPartBody>
        <w:p w:rsidR="00000000" w:rsidRDefault="00000000">
          <w:pPr>
            <w:pStyle w:val="81FE8EA469E54121B1E4CF33E8AB6AEB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FB6F705F7564BCB9448612DA353C6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2B2D23-A303-4EA1-86B2-5C9DE87E3065}"/>
      </w:docPartPr>
      <w:docPartBody>
        <w:p w:rsidR="00000000" w:rsidRDefault="00000000">
          <w:pPr>
            <w:pStyle w:val="4FB6F705F7564BCB9448612DA353C652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DBEF56216C947E5B68CC78CA386F0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1D1A13-3799-4EF7-9791-121822113D6B}"/>
      </w:docPartPr>
      <w:docPartBody>
        <w:p w:rsidR="00000000" w:rsidRDefault="00000000">
          <w:pPr>
            <w:pStyle w:val="ADBEF56216C947E5B68CC78CA386F068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826EE4E221A47A786916A1BB19FD8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419F6C-31C7-422D-843A-440FAA26055B}"/>
      </w:docPartPr>
      <w:docPartBody>
        <w:p w:rsidR="00000000" w:rsidRDefault="00000000">
          <w:pPr>
            <w:pStyle w:val="9826EE4E221A47A786916A1BB19FD83E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6315FB855AC436A8C20E850910E14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2CF611-C5BE-4468-86E4-58B6266061A7}"/>
      </w:docPartPr>
      <w:docPartBody>
        <w:p w:rsidR="00000000" w:rsidRDefault="00000000">
          <w:pPr>
            <w:pStyle w:val="96315FB855AC436A8C20E850910E147C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0FB34BF4EEB421B9B6DA3C89242EC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58FCD7-B0BA-4965-926C-59EC058B4B43}"/>
      </w:docPartPr>
      <w:docPartBody>
        <w:p w:rsidR="00000000" w:rsidRDefault="00000000">
          <w:pPr>
            <w:pStyle w:val="40FB34BF4EEB421B9B6DA3C89242EC69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FB416FFF6CD447CA58A57C318B227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DBD52A-F877-4CBE-AF74-EB5FCDD3B711}"/>
      </w:docPartPr>
      <w:docPartBody>
        <w:p w:rsidR="00000000" w:rsidRDefault="00000000">
          <w:pPr>
            <w:pStyle w:val="2FB416FFF6CD447CA58A57C318B2276D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BCFB99802304AA7BB6E1FD710359B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ADBA0A-CDED-4B40-90BC-76DDF35AD10C}"/>
      </w:docPartPr>
      <w:docPartBody>
        <w:p w:rsidR="00000000" w:rsidRDefault="00000000">
          <w:pPr>
            <w:pStyle w:val="EBCFB99802304AA7BB6E1FD710359BD9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0C838C8456E47AC912F408DD3B29F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D80771-2AFD-430F-AE1F-2EDCB8830B49}"/>
      </w:docPartPr>
      <w:docPartBody>
        <w:p w:rsidR="00000000" w:rsidRDefault="00000000">
          <w:pPr>
            <w:pStyle w:val="D0C838C8456E47AC912F408DD3B29F95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17258C08CBB49DB93A85BBE3FC692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F49F4B-FCCB-4A20-86D2-611C7C72419D}"/>
      </w:docPartPr>
      <w:docPartBody>
        <w:p w:rsidR="00000000" w:rsidRDefault="00000000">
          <w:pPr>
            <w:pStyle w:val="217258C08CBB49DB93A85BBE3FC6928B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FB4A413642141F0BC4952364BB035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456A69-5AF5-4428-8AC1-29252234F974}"/>
      </w:docPartPr>
      <w:docPartBody>
        <w:p w:rsidR="00000000" w:rsidRDefault="00000000">
          <w:pPr>
            <w:pStyle w:val="0FB4A413642141F0BC4952364BB03570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67D300DF0D14BD3B25D056B371274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BF4833-620E-425F-B39C-EA71876967AA}"/>
      </w:docPartPr>
      <w:docPartBody>
        <w:p w:rsidR="00000000" w:rsidRDefault="00000000">
          <w:pPr>
            <w:pStyle w:val="C67D300DF0D14BD3B25D056B37127467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8CDC4B5D6096422089AEE53E89A59F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2FD386-D9A2-4E26-A28D-4AB172C2063B}"/>
      </w:docPartPr>
      <w:docPartBody>
        <w:p w:rsidR="00000000" w:rsidRDefault="00000000">
          <w:pPr>
            <w:pStyle w:val="8CDC4B5D6096422089AEE53E89A59F40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E29242C1E844239917DF15B7A5360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01F165-74F1-4FD9-9482-83629ED73AEE}"/>
      </w:docPartPr>
      <w:docPartBody>
        <w:p w:rsidR="00000000" w:rsidRDefault="00000000">
          <w:pPr>
            <w:pStyle w:val="6E29242C1E844239917DF15B7A53602B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9534545DE4545B6918FEB079E34EB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B35BA4-D252-41E9-9CEA-CA57E78F1C03}"/>
      </w:docPartPr>
      <w:docPartBody>
        <w:p w:rsidR="00000000" w:rsidRDefault="00000000">
          <w:pPr>
            <w:pStyle w:val="19534545DE4545B6918FEB079E34EB8E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EEB063989AF49F8B793BBE94BB60A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94BC8C-734A-494C-87D9-3475757995CD}"/>
      </w:docPartPr>
      <w:docPartBody>
        <w:p w:rsidR="00000000" w:rsidRDefault="00000000">
          <w:pPr>
            <w:pStyle w:val="4EEB063989AF49F8B793BBE94BB60AC8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DB809717C364B439C16A9463DBFF3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DB2393-BC7E-41DA-8C06-26D6ACCF498B}"/>
      </w:docPartPr>
      <w:docPartBody>
        <w:p w:rsidR="00000000" w:rsidRDefault="00000000">
          <w:pPr>
            <w:pStyle w:val="CDB809717C364B439C16A9463DBFF3A7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CDA5816070643868E9420BE206BDB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101EF1-7B2D-48EE-B339-A2503B4AC1EA}"/>
      </w:docPartPr>
      <w:docPartBody>
        <w:p w:rsidR="00000000" w:rsidRDefault="00000000">
          <w:pPr>
            <w:pStyle w:val="1CDA5816070643868E9420BE206BDB0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32347AFA71C4084B85685B4FDE475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1CAA2E-5AC4-4A8C-AD2D-2B0B02BFACDB}"/>
      </w:docPartPr>
      <w:docPartBody>
        <w:p w:rsidR="00000000" w:rsidRDefault="00000000">
          <w:pPr>
            <w:pStyle w:val="A32347AFA71C4084B85685B4FDE475A2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2A7C07E9A9C42AB958F926DF7A228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9207FF-F00F-4E8A-ABB2-29E7BDE4EB7C}"/>
      </w:docPartPr>
      <w:docPartBody>
        <w:p w:rsidR="00000000" w:rsidRDefault="00000000">
          <w:pPr>
            <w:pStyle w:val="12A7C07E9A9C42AB958F926DF7A22836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97B5DD58CC2413191EB10E11BEF1D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0F087D-C897-41FC-BAC7-DC33B18AEF99}"/>
      </w:docPartPr>
      <w:docPartBody>
        <w:p w:rsidR="00000000" w:rsidRDefault="00000000">
          <w:pPr>
            <w:pStyle w:val="B97B5DD58CC2413191EB10E11BEF1D87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8F1F44A649242C6AE8F87AA622515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B4F01E-65B2-4BD8-B9A2-61CB33A55D4D}"/>
      </w:docPartPr>
      <w:docPartBody>
        <w:p w:rsidR="00000000" w:rsidRDefault="00000000">
          <w:pPr>
            <w:pStyle w:val="88F1F44A649242C6AE8F87AA622515DB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D3B5C06B59A41C4A2775DE9B30C96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F0897E-F92A-4275-B6F9-41D4C207F054}"/>
      </w:docPartPr>
      <w:docPartBody>
        <w:p w:rsidR="00000000" w:rsidRDefault="00000000">
          <w:pPr>
            <w:pStyle w:val="1D3B5C06B59A41C4A2775DE9B30C96E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EE6B4C9FE1F463E9EA0EC55A75E78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4A382C-16BC-4F3B-A9F7-03AA0EF09018}"/>
      </w:docPartPr>
      <w:docPartBody>
        <w:p w:rsidR="00000000" w:rsidRDefault="00000000">
          <w:pPr>
            <w:pStyle w:val="8EE6B4C9FE1F463E9EA0EC55A75E785E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035326A1D2443A1B6045EF2F2B7FD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67A0A7-E729-45C6-8DE4-FD11E16493E3}"/>
      </w:docPartPr>
      <w:docPartBody>
        <w:p w:rsidR="00000000" w:rsidRDefault="00000000">
          <w:pPr>
            <w:pStyle w:val="3035326A1D2443A1B6045EF2F2B7FD3C"/>
          </w:pPr>
          <w:r w:rsidRPr="007C4BE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221AFD428444BBBB041EC34B0779E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9438BB-F609-43C4-BDD9-49ECC2825402}"/>
      </w:docPartPr>
      <w:docPartBody>
        <w:p w:rsidR="00000000" w:rsidRDefault="00000000">
          <w:pPr>
            <w:pStyle w:val="6221AFD428444BBBB041EC34B0779E51"/>
          </w:pPr>
          <w:r w:rsidRPr="007C4BE6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CE9"/>
    <w:rsid w:val="00480896"/>
    <w:rsid w:val="0075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F39A995071114A128A6E4F52EA575C2C">
    <w:name w:val="F39A995071114A128A6E4F52EA575C2C"/>
  </w:style>
  <w:style w:type="paragraph" w:customStyle="1" w:styleId="A0F8A1E0EC9C42738DFCEC472B8C5A33">
    <w:name w:val="A0F8A1E0EC9C42738DFCEC472B8C5A33"/>
  </w:style>
  <w:style w:type="paragraph" w:customStyle="1" w:styleId="ACEA7129035643BD81A32875FEB242B7">
    <w:name w:val="ACEA7129035643BD81A32875FEB242B7"/>
  </w:style>
  <w:style w:type="paragraph" w:customStyle="1" w:styleId="E03E7D63CDFC45FDBC52C3BDD6A93594">
    <w:name w:val="E03E7D63CDFC45FDBC52C3BDD6A93594"/>
  </w:style>
  <w:style w:type="paragraph" w:customStyle="1" w:styleId="BCA68630370841899A46797F81B0D008">
    <w:name w:val="BCA68630370841899A46797F81B0D008"/>
  </w:style>
  <w:style w:type="paragraph" w:customStyle="1" w:styleId="A6A89584FEDB4406BC6AE4A128287AFF">
    <w:name w:val="A6A89584FEDB4406BC6AE4A128287AFF"/>
  </w:style>
  <w:style w:type="paragraph" w:customStyle="1" w:styleId="FC4DBCDAEA764795A8C0F6C10A08E48D">
    <w:name w:val="FC4DBCDAEA764795A8C0F6C10A08E48D"/>
  </w:style>
  <w:style w:type="paragraph" w:customStyle="1" w:styleId="2BFFAE0C83BC4A899ECE8732D036E770">
    <w:name w:val="2BFFAE0C83BC4A899ECE8732D036E770"/>
  </w:style>
  <w:style w:type="paragraph" w:customStyle="1" w:styleId="E4655893B7344DA9AA31F63C0F1222F6">
    <w:name w:val="E4655893B7344DA9AA31F63C0F1222F6"/>
  </w:style>
  <w:style w:type="paragraph" w:customStyle="1" w:styleId="2911F02AE61E424DAD9B79A337A34391">
    <w:name w:val="2911F02AE61E424DAD9B79A337A34391"/>
  </w:style>
  <w:style w:type="paragraph" w:customStyle="1" w:styleId="FBA834F8464E4A4585CFB79E0A3928D3">
    <w:name w:val="FBA834F8464E4A4585CFB79E0A3928D3"/>
  </w:style>
  <w:style w:type="paragraph" w:customStyle="1" w:styleId="5BF425F7517B446AB5FFC54757B9ABFA">
    <w:name w:val="5BF425F7517B446AB5FFC54757B9ABFA"/>
  </w:style>
  <w:style w:type="paragraph" w:customStyle="1" w:styleId="E1A836DF2D9F4719B667CDA0A953C554">
    <w:name w:val="E1A836DF2D9F4719B667CDA0A953C554"/>
  </w:style>
  <w:style w:type="paragraph" w:customStyle="1" w:styleId="1915319791A74A398312FACD4E128FDC">
    <w:name w:val="1915319791A74A398312FACD4E128FDC"/>
  </w:style>
  <w:style w:type="paragraph" w:customStyle="1" w:styleId="14704A727AD94E518D22AADAE2F95137">
    <w:name w:val="14704A727AD94E518D22AADAE2F95137"/>
  </w:style>
  <w:style w:type="paragraph" w:customStyle="1" w:styleId="73D44A1E17364594BAB0697C37E32A8B">
    <w:name w:val="73D44A1E17364594BAB0697C37E32A8B"/>
  </w:style>
  <w:style w:type="paragraph" w:customStyle="1" w:styleId="DD969BED8D9046039B03211B9293217B">
    <w:name w:val="DD969BED8D9046039B03211B9293217B"/>
  </w:style>
  <w:style w:type="paragraph" w:customStyle="1" w:styleId="E5BB4916C1174844A4E4E957E8D089A8">
    <w:name w:val="E5BB4916C1174844A4E4E957E8D089A8"/>
  </w:style>
  <w:style w:type="paragraph" w:customStyle="1" w:styleId="FEBF77ABC9B34B74AD44EE8956E65D3B">
    <w:name w:val="FEBF77ABC9B34B74AD44EE8956E65D3B"/>
  </w:style>
  <w:style w:type="paragraph" w:customStyle="1" w:styleId="702117DFD3E74CE2AF5D0E15F81B5F54">
    <w:name w:val="702117DFD3E74CE2AF5D0E15F81B5F54"/>
  </w:style>
  <w:style w:type="paragraph" w:customStyle="1" w:styleId="4D4658B45BBB42B1868E9867A5D5A8CB">
    <w:name w:val="4D4658B45BBB42B1868E9867A5D5A8CB"/>
  </w:style>
  <w:style w:type="paragraph" w:customStyle="1" w:styleId="9B8AA32EE8594804B342153D93FAF996">
    <w:name w:val="9B8AA32EE8594804B342153D93FAF996"/>
  </w:style>
  <w:style w:type="paragraph" w:customStyle="1" w:styleId="11697EC11440469DAA426CA0058CF034">
    <w:name w:val="11697EC11440469DAA426CA0058CF034"/>
  </w:style>
  <w:style w:type="paragraph" w:customStyle="1" w:styleId="2420C41CBE384716AE5401FB11F0F6FD">
    <w:name w:val="2420C41CBE384716AE5401FB11F0F6FD"/>
  </w:style>
  <w:style w:type="paragraph" w:customStyle="1" w:styleId="E5773C626E68432BAB094DE9964E95DC">
    <w:name w:val="E5773C626E68432BAB094DE9964E95DC"/>
  </w:style>
  <w:style w:type="paragraph" w:customStyle="1" w:styleId="A52C0AF1E7B4425D9767EF22B632EE87">
    <w:name w:val="A52C0AF1E7B4425D9767EF22B632EE87"/>
  </w:style>
  <w:style w:type="paragraph" w:customStyle="1" w:styleId="94988439D0FF4BD1940D25155D4EAC32">
    <w:name w:val="94988439D0FF4BD1940D25155D4EAC32"/>
  </w:style>
  <w:style w:type="paragraph" w:customStyle="1" w:styleId="66DE5E361FA04D188E5DA28040386FE3">
    <w:name w:val="66DE5E361FA04D188E5DA28040386FE3"/>
  </w:style>
  <w:style w:type="paragraph" w:customStyle="1" w:styleId="555118904CD04D40B7F67EACB5B65E3B">
    <w:name w:val="555118904CD04D40B7F67EACB5B65E3B"/>
  </w:style>
  <w:style w:type="paragraph" w:customStyle="1" w:styleId="3B364BAA8E024D12BD2252C68E7DCDA7">
    <w:name w:val="3B364BAA8E024D12BD2252C68E7DCDA7"/>
  </w:style>
  <w:style w:type="paragraph" w:customStyle="1" w:styleId="D636ABE8FEA24AC5B1953E8B3263C024">
    <w:name w:val="D636ABE8FEA24AC5B1953E8B3263C024"/>
  </w:style>
  <w:style w:type="paragraph" w:customStyle="1" w:styleId="60AE167476534BDDA0866A03183E6F8D">
    <w:name w:val="60AE167476534BDDA0866A03183E6F8D"/>
  </w:style>
  <w:style w:type="paragraph" w:customStyle="1" w:styleId="5F51CBA0A75A438ABC8F3843506A4E5B">
    <w:name w:val="5F51CBA0A75A438ABC8F3843506A4E5B"/>
  </w:style>
  <w:style w:type="paragraph" w:customStyle="1" w:styleId="0B40C55F63624E8B9589BE4239A58CFE">
    <w:name w:val="0B40C55F63624E8B9589BE4239A58CFE"/>
  </w:style>
  <w:style w:type="paragraph" w:customStyle="1" w:styleId="0BC9A8E581B9444DB0F219A05739C7F0">
    <w:name w:val="0BC9A8E581B9444DB0F219A05739C7F0"/>
  </w:style>
  <w:style w:type="paragraph" w:customStyle="1" w:styleId="A09C01EE78F141438AE4AF5F3D69B88D">
    <w:name w:val="A09C01EE78F141438AE4AF5F3D69B88D"/>
  </w:style>
  <w:style w:type="paragraph" w:customStyle="1" w:styleId="256F514F8F954FE69A5AA0ED98A2EBF1">
    <w:name w:val="256F514F8F954FE69A5AA0ED98A2EBF1"/>
  </w:style>
  <w:style w:type="paragraph" w:customStyle="1" w:styleId="4A1192EDAC55437FB50FA76016391B4C">
    <w:name w:val="4A1192EDAC55437FB50FA76016391B4C"/>
  </w:style>
  <w:style w:type="paragraph" w:customStyle="1" w:styleId="ADF6ED99D4BA4E08AAE085AF9B900040">
    <w:name w:val="ADF6ED99D4BA4E08AAE085AF9B900040"/>
  </w:style>
  <w:style w:type="paragraph" w:customStyle="1" w:styleId="1893CBEFCE3140B6ADB7EDE92C291177">
    <w:name w:val="1893CBEFCE3140B6ADB7EDE92C291177"/>
  </w:style>
  <w:style w:type="paragraph" w:customStyle="1" w:styleId="81FE8EA469E54121B1E4CF33E8AB6AEB">
    <w:name w:val="81FE8EA469E54121B1E4CF33E8AB6AEB"/>
  </w:style>
  <w:style w:type="paragraph" w:customStyle="1" w:styleId="4FB6F705F7564BCB9448612DA353C652">
    <w:name w:val="4FB6F705F7564BCB9448612DA353C652"/>
  </w:style>
  <w:style w:type="paragraph" w:customStyle="1" w:styleId="ADBEF56216C947E5B68CC78CA386F068">
    <w:name w:val="ADBEF56216C947E5B68CC78CA386F068"/>
  </w:style>
  <w:style w:type="paragraph" w:customStyle="1" w:styleId="9826EE4E221A47A786916A1BB19FD83E">
    <w:name w:val="9826EE4E221A47A786916A1BB19FD83E"/>
  </w:style>
  <w:style w:type="paragraph" w:customStyle="1" w:styleId="96315FB855AC436A8C20E850910E147C">
    <w:name w:val="96315FB855AC436A8C20E850910E147C"/>
  </w:style>
  <w:style w:type="paragraph" w:customStyle="1" w:styleId="40FB34BF4EEB421B9B6DA3C89242EC69">
    <w:name w:val="40FB34BF4EEB421B9B6DA3C89242EC69"/>
  </w:style>
  <w:style w:type="paragraph" w:customStyle="1" w:styleId="2FB416FFF6CD447CA58A57C318B2276D">
    <w:name w:val="2FB416FFF6CD447CA58A57C318B2276D"/>
  </w:style>
  <w:style w:type="paragraph" w:customStyle="1" w:styleId="EBCFB99802304AA7BB6E1FD710359BD9">
    <w:name w:val="EBCFB99802304AA7BB6E1FD710359BD9"/>
  </w:style>
  <w:style w:type="paragraph" w:customStyle="1" w:styleId="D0C838C8456E47AC912F408DD3B29F95">
    <w:name w:val="D0C838C8456E47AC912F408DD3B29F95"/>
  </w:style>
  <w:style w:type="paragraph" w:customStyle="1" w:styleId="217258C08CBB49DB93A85BBE3FC6928B">
    <w:name w:val="217258C08CBB49DB93A85BBE3FC6928B"/>
  </w:style>
  <w:style w:type="paragraph" w:customStyle="1" w:styleId="0FB4A413642141F0BC4952364BB03570">
    <w:name w:val="0FB4A413642141F0BC4952364BB03570"/>
  </w:style>
  <w:style w:type="paragraph" w:customStyle="1" w:styleId="C67D300DF0D14BD3B25D056B37127467">
    <w:name w:val="C67D300DF0D14BD3B25D056B37127467"/>
  </w:style>
  <w:style w:type="paragraph" w:customStyle="1" w:styleId="8CDC4B5D6096422089AEE53E89A59F40">
    <w:name w:val="8CDC4B5D6096422089AEE53E89A59F40"/>
  </w:style>
  <w:style w:type="paragraph" w:customStyle="1" w:styleId="6E29242C1E844239917DF15B7A53602B">
    <w:name w:val="6E29242C1E844239917DF15B7A53602B"/>
  </w:style>
  <w:style w:type="paragraph" w:customStyle="1" w:styleId="19534545DE4545B6918FEB079E34EB8E">
    <w:name w:val="19534545DE4545B6918FEB079E34EB8E"/>
  </w:style>
  <w:style w:type="paragraph" w:customStyle="1" w:styleId="4EEB063989AF49F8B793BBE94BB60AC8">
    <w:name w:val="4EEB063989AF49F8B793BBE94BB60AC8"/>
  </w:style>
  <w:style w:type="paragraph" w:customStyle="1" w:styleId="CDB809717C364B439C16A9463DBFF3A7">
    <w:name w:val="CDB809717C364B439C16A9463DBFF3A7"/>
  </w:style>
  <w:style w:type="paragraph" w:customStyle="1" w:styleId="1CDA5816070643868E9420BE206BDB03">
    <w:name w:val="1CDA5816070643868E9420BE206BDB03"/>
  </w:style>
  <w:style w:type="paragraph" w:customStyle="1" w:styleId="A32347AFA71C4084B85685B4FDE475A2">
    <w:name w:val="A32347AFA71C4084B85685B4FDE475A2"/>
  </w:style>
  <w:style w:type="paragraph" w:customStyle="1" w:styleId="12A7C07E9A9C42AB958F926DF7A22836">
    <w:name w:val="12A7C07E9A9C42AB958F926DF7A22836"/>
  </w:style>
  <w:style w:type="paragraph" w:customStyle="1" w:styleId="B97B5DD58CC2413191EB10E11BEF1D87">
    <w:name w:val="B97B5DD58CC2413191EB10E11BEF1D87"/>
  </w:style>
  <w:style w:type="paragraph" w:customStyle="1" w:styleId="88F1F44A649242C6AE8F87AA622515DB">
    <w:name w:val="88F1F44A649242C6AE8F87AA622515DB"/>
  </w:style>
  <w:style w:type="paragraph" w:customStyle="1" w:styleId="1D3B5C06B59A41C4A2775DE9B30C96E3">
    <w:name w:val="1D3B5C06B59A41C4A2775DE9B30C96E3"/>
  </w:style>
  <w:style w:type="paragraph" w:customStyle="1" w:styleId="8EE6B4C9FE1F463E9EA0EC55A75E785E">
    <w:name w:val="8EE6B4C9FE1F463E9EA0EC55A75E785E"/>
  </w:style>
  <w:style w:type="paragraph" w:customStyle="1" w:styleId="3035326A1D2443A1B6045EF2F2B7FD3C">
    <w:name w:val="3035326A1D2443A1B6045EF2F2B7FD3C"/>
  </w:style>
  <w:style w:type="paragraph" w:customStyle="1" w:styleId="6221AFD428444BBBB041EC34B0779E51">
    <w:name w:val="6221AFD428444BBBB041EC34B0779E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AFF7B92A201E4EAF03D2BBF0A50B71" ma:contentTypeVersion="13" ma:contentTypeDescription="Create a new document." ma:contentTypeScope="" ma:versionID="43be5d7e0f0e87cf5fad57118828751d">
  <xsd:schema xmlns:xsd="http://www.w3.org/2001/XMLSchema" xmlns:xs="http://www.w3.org/2001/XMLSchema" xmlns:p="http://schemas.microsoft.com/office/2006/metadata/properties" xmlns:ns3="9281e996-06a2-4830-9fec-30843755991a" xmlns:ns4="248d8406-cefb-4e14-a974-8d81b54ed76f" targetNamespace="http://schemas.microsoft.com/office/2006/metadata/properties" ma:root="true" ma:fieldsID="e5ae7b41bb2ff2a08b93b3d197d96fda" ns3:_="" ns4:_="">
    <xsd:import namespace="9281e996-06a2-4830-9fec-30843755991a"/>
    <xsd:import namespace="248d8406-cefb-4e14-a974-8d81b54ed76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1e996-06a2-4830-9fec-3084375599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d8406-cefb-4e14-a974-8d81b54ed7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48d8406-cefb-4e14-a974-8d81b54ed76f" xsi:nil="true"/>
  </documentManagement>
</p:properties>
</file>

<file path=customXml/itemProps1.xml><?xml version="1.0" encoding="utf-8"?>
<ds:datastoreItem xmlns:ds="http://schemas.openxmlformats.org/officeDocument/2006/customXml" ds:itemID="{B03868F2-4DEB-447C-8565-4CFA0F6541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2A25D9-3FFA-42B9-A971-A43E7D3BB1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D8AB8D-5E2B-431C-A3C3-540886402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81e996-06a2-4830-9fec-30843755991a"/>
    <ds:schemaRef ds:uri="248d8406-cefb-4e14-a974-8d81b54ed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F26FAE-4FB3-426C-8BFD-4AD3F54FF225}">
  <ds:schemaRefs>
    <ds:schemaRef ds:uri="http://schemas.microsoft.com/office/2006/metadata/properties"/>
    <ds:schemaRef ds:uri="http://schemas.microsoft.com/office/infopath/2007/PartnerControls"/>
    <ds:schemaRef ds:uri="248d8406-cefb-4e14-a974-8d81b54ed7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 EVENT ZPMH final</Template>
  <TotalTime>1</TotalTime>
  <Pages>5</Pages>
  <Words>1632</Words>
  <Characters>8976</Characters>
  <Application>Microsoft Office Word</Application>
  <DocSecurity>0</DocSecurity>
  <Lines>74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Mann</dc:creator>
  <cp:keywords/>
  <dc:description/>
  <cp:lastModifiedBy>Culture</cp:lastModifiedBy>
  <cp:revision>1</cp:revision>
  <dcterms:created xsi:type="dcterms:W3CDTF">2025-08-13T08:28:00Z</dcterms:created>
  <dcterms:modified xsi:type="dcterms:W3CDTF">2025-08-13T08:29:00Z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0x010100ADAFF7B92A201E4EAF03D2BBF0A50B71</vt:lpwstr>
  </property>
</Properties>
</file>